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C353D4" w14:textId="2DE77CA4" w:rsidR="00263990" w:rsidRPr="00932ABF" w:rsidRDefault="00151261" w:rsidP="00263990">
      <w:pPr>
        <w:spacing w:after="0" w:line="276" w:lineRule="auto"/>
        <w:ind w:left="3545"/>
        <w:jc w:val="both"/>
        <w:rPr>
          <w:b/>
          <w:sz w:val="32"/>
          <w:szCs w:val="32"/>
          <w:u w:val="single"/>
        </w:rPr>
      </w:pPr>
      <w:r w:rsidRPr="002E4A4E">
        <w:rPr>
          <w:b/>
          <w:sz w:val="32"/>
          <w:szCs w:val="32"/>
          <w:u w:val="single"/>
        </w:rPr>
        <w:t>CLAIM</w:t>
      </w:r>
      <w:r w:rsidR="00C153A8" w:rsidRPr="002E4A4E">
        <w:rPr>
          <w:b/>
          <w:sz w:val="32"/>
          <w:szCs w:val="32"/>
          <w:u w:val="single"/>
        </w:rPr>
        <w:t xml:space="preserve"> REPORT</w:t>
      </w:r>
    </w:p>
    <w:p w14:paraId="24E71E64" w14:textId="0F9C9CF3" w:rsidR="00465A3F" w:rsidRPr="00E20F0C" w:rsidRDefault="00C153A8" w:rsidP="00263990">
      <w:pPr>
        <w:spacing w:after="0" w:line="276" w:lineRule="auto"/>
        <w:jc w:val="both"/>
        <w:rPr>
          <w:b/>
          <w:sz w:val="24"/>
          <w:szCs w:val="24"/>
          <w:u w:val="single"/>
        </w:rPr>
      </w:pPr>
      <w:r w:rsidRPr="00E20F0C">
        <w:rPr>
          <w:b/>
          <w:sz w:val="24"/>
          <w:szCs w:val="24"/>
          <w:u w:val="single"/>
        </w:rPr>
        <w:t xml:space="preserve">ORDER Nº </w:t>
      </w:r>
      <w:r w:rsidR="00CA47C3" w:rsidRPr="00E20F0C">
        <w:rPr>
          <w:b/>
          <w:sz w:val="24"/>
          <w:szCs w:val="24"/>
          <w:u w:val="single"/>
        </w:rPr>
        <w:t xml:space="preserve">– </w:t>
      </w:r>
      <w:r w:rsidR="00CA47C3" w:rsidRPr="00E20F0C">
        <w:rPr>
          <w:b/>
          <w:bCs/>
          <w:sz w:val="24"/>
          <w:szCs w:val="24"/>
          <w:u w:val="single"/>
        </w:rPr>
        <w:t>JCB2401170</w:t>
      </w:r>
    </w:p>
    <w:p w14:paraId="5185A876" w14:textId="2944D44A" w:rsidR="00DE1380" w:rsidRPr="00E20F0C" w:rsidRDefault="00C153A8" w:rsidP="00263990">
      <w:pPr>
        <w:spacing w:after="0" w:line="276" w:lineRule="auto"/>
        <w:jc w:val="both"/>
        <w:rPr>
          <w:b/>
          <w:sz w:val="24"/>
          <w:szCs w:val="24"/>
          <w:u w:val="single"/>
        </w:rPr>
      </w:pPr>
      <w:r w:rsidRPr="00E20F0C">
        <w:rPr>
          <w:b/>
          <w:sz w:val="24"/>
          <w:szCs w:val="24"/>
          <w:u w:val="single"/>
        </w:rPr>
        <w:t>CUSTOMER</w:t>
      </w:r>
      <w:r w:rsidR="00DE1380" w:rsidRPr="00E20F0C">
        <w:rPr>
          <w:b/>
          <w:sz w:val="24"/>
          <w:szCs w:val="24"/>
          <w:u w:val="single"/>
        </w:rPr>
        <w:t xml:space="preserve"> –</w:t>
      </w:r>
      <w:r w:rsidR="00855D6C" w:rsidRPr="00E20F0C">
        <w:rPr>
          <w:b/>
          <w:sz w:val="24"/>
          <w:szCs w:val="24"/>
          <w:u w:val="single"/>
        </w:rPr>
        <w:t xml:space="preserve"> </w:t>
      </w:r>
      <w:r w:rsidR="00CA47C3" w:rsidRPr="00E20F0C">
        <w:rPr>
          <w:b/>
          <w:sz w:val="24"/>
          <w:szCs w:val="24"/>
          <w:u w:val="single"/>
        </w:rPr>
        <w:t>JC/TL BALL VALVE CORPORATION</w:t>
      </w:r>
      <w:r w:rsidRPr="00E20F0C">
        <w:rPr>
          <w:b/>
          <w:sz w:val="24"/>
          <w:szCs w:val="24"/>
          <w:u w:val="single"/>
        </w:rPr>
        <w:t xml:space="preserve"> AD Ref. </w:t>
      </w:r>
      <w:r w:rsidR="00CA47C3" w:rsidRPr="00E20F0C">
        <w:rPr>
          <w:b/>
          <w:bCs/>
          <w:sz w:val="24"/>
          <w:szCs w:val="24"/>
          <w:u w:val="single"/>
        </w:rPr>
        <w:t>JCTL-9336</w:t>
      </w:r>
    </w:p>
    <w:p w14:paraId="0F9C914F" w14:textId="5C3079EF" w:rsidR="00731B80" w:rsidRPr="00E20F0C" w:rsidRDefault="00B33693" w:rsidP="00263990">
      <w:pPr>
        <w:spacing w:after="0" w:line="276" w:lineRule="auto"/>
        <w:jc w:val="both"/>
        <w:rPr>
          <w:b/>
          <w:sz w:val="24"/>
          <w:szCs w:val="24"/>
          <w:u w:val="single"/>
        </w:rPr>
      </w:pPr>
      <w:r w:rsidRPr="00E20F0C">
        <w:rPr>
          <w:b/>
          <w:sz w:val="24"/>
          <w:szCs w:val="24"/>
          <w:u w:val="single"/>
        </w:rPr>
        <w:t>PART</w:t>
      </w:r>
      <w:r w:rsidR="00731B80" w:rsidRPr="00E20F0C">
        <w:rPr>
          <w:b/>
          <w:sz w:val="24"/>
          <w:szCs w:val="24"/>
          <w:u w:val="single"/>
        </w:rPr>
        <w:t xml:space="preserve"> – </w:t>
      </w:r>
      <w:r w:rsidR="00CA47C3" w:rsidRPr="00E20F0C">
        <w:rPr>
          <w:b/>
          <w:sz w:val="24"/>
          <w:szCs w:val="24"/>
          <w:u w:val="single"/>
        </w:rPr>
        <w:t>6030AICG250LPT</w:t>
      </w:r>
    </w:p>
    <w:p w14:paraId="2F4964CD" w14:textId="55674D0E" w:rsidR="00CA47C3" w:rsidRPr="00E20F0C" w:rsidRDefault="00CA47C3" w:rsidP="00263990">
      <w:pPr>
        <w:spacing w:after="0" w:line="276" w:lineRule="auto"/>
        <w:jc w:val="both"/>
        <w:rPr>
          <w:b/>
          <w:sz w:val="24"/>
          <w:szCs w:val="24"/>
          <w:u w:val="single"/>
        </w:rPr>
      </w:pPr>
      <w:r w:rsidRPr="00E20F0C">
        <w:rPr>
          <w:b/>
          <w:sz w:val="24"/>
          <w:szCs w:val="24"/>
          <w:u w:val="single"/>
        </w:rPr>
        <w:t>SERIAL Nº – 1-248966-3</w:t>
      </w:r>
    </w:p>
    <w:p w14:paraId="0FAA0A37" w14:textId="77777777" w:rsidR="00E20F0C" w:rsidRDefault="00E20F0C" w:rsidP="00263990">
      <w:pPr>
        <w:spacing w:after="0" w:line="276" w:lineRule="auto"/>
        <w:jc w:val="both"/>
        <w:rPr>
          <w:b/>
          <w:sz w:val="20"/>
          <w:szCs w:val="20"/>
          <w:u w:val="single"/>
        </w:rPr>
      </w:pPr>
    </w:p>
    <w:p w14:paraId="7F506F07" w14:textId="450298BB" w:rsidR="00AE2A93" w:rsidRPr="00E20F0C" w:rsidRDefault="005B157D" w:rsidP="00263990">
      <w:pPr>
        <w:spacing w:after="0" w:line="276" w:lineRule="auto"/>
        <w:jc w:val="both"/>
        <w:rPr>
          <w:b/>
          <w:sz w:val="20"/>
          <w:szCs w:val="20"/>
        </w:rPr>
      </w:pPr>
      <w:r w:rsidRPr="00E20F0C">
        <w:rPr>
          <w:b/>
          <w:sz w:val="20"/>
          <w:szCs w:val="20"/>
        </w:rPr>
        <w:t>1-</w:t>
      </w:r>
      <w:r w:rsidR="00731B80" w:rsidRPr="00E20F0C">
        <w:rPr>
          <w:b/>
          <w:sz w:val="20"/>
          <w:szCs w:val="20"/>
        </w:rPr>
        <w:t>BACKGROUND</w:t>
      </w:r>
    </w:p>
    <w:p w14:paraId="1C92C0FE" w14:textId="77777777" w:rsidR="00E20F0C" w:rsidRDefault="00E20F0C" w:rsidP="00263990">
      <w:pPr>
        <w:spacing w:after="0" w:line="276" w:lineRule="auto"/>
        <w:jc w:val="both"/>
        <w:rPr>
          <w:sz w:val="20"/>
          <w:szCs w:val="20"/>
        </w:rPr>
      </w:pPr>
    </w:p>
    <w:p w14:paraId="5DDF7C2E" w14:textId="76D32080" w:rsidR="00932ABF" w:rsidRDefault="00C153A8" w:rsidP="00263990">
      <w:pPr>
        <w:spacing w:after="0" w:line="276" w:lineRule="auto"/>
        <w:jc w:val="both"/>
        <w:rPr>
          <w:sz w:val="20"/>
          <w:szCs w:val="20"/>
        </w:rPr>
      </w:pPr>
      <w:r w:rsidRPr="00CA47C3">
        <w:rPr>
          <w:sz w:val="20"/>
          <w:szCs w:val="20"/>
        </w:rPr>
        <w:t xml:space="preserve">On last </w:t>
      </w:r>
      <w:r w:rsidR="00CA47C3" w:rsidRPr="00CA47C3">
        <w:rPr>
          <w:sz w:val="20"/>
          <w:szCs w:val="20"/>
        </w:rPr>
        <w:t>13</w:t>
      </w:r>
      <w:r w:rsidRPr="00CA47C3">
        <w:rPr>
          <w:sz w:val="20"/>
          <w:szCs w:val="20"/>
        </w:rPr>
        <w:t xml:space="preserve">th </w:t>
      </w:r>
      <w:r w:rsidR="00CA47C3" w:rsidRPr="00CA47C3">
        <w:rPr>
          <w:sz w:val="20"/>
          <w:szCs w:val="20"/>
        </w:rPr>
        <w:t>January</w:t>
      </w:r>
      <w:r w:rsidRPr="00CA47C3">
        <w:rPr>
          <w:sz w:val="20"/>
          <w:szCs w:val="20"/>
        </w:rPr>
        <w:t xml:space="preserve"> of 202</w:t>
      </w:r>
      <w:r w:rsidR="00CA47C3" w:rsidRPr="00CA47C3">
        <w:rPr>
          <w:sz w:val="20"/>
          <w:szCs w:val="20"/>
        </w:rPr>
        <w:t>5</w:t>
      </w:r>
      <w:r w:rsidRPr="00CA47C3">
        <w:rPr>
          <w:sz w:val="20"/>
          <w:szCs w:val="20"/>
        </w:rPr>
        <w:t xml:space="preserve">, a refurbishment of the </w:t>
      </w:r>
      <w:r w:rsidR="009D29C1" w:rsidRPr="00CA47C3">
        <w:rPr>
          <w:sz w:val="20"/>
          <w:szCs w:val="20"/>
        </w:rPr>
        <w:t>above-mentioned</w:t>
      </w:r>
      <w:r w:rsidRPr="00CA47C3">
        <w:rPr>
          <w:sz w:val="20"/>
          <w:szCs w:val="20"/>
        </w:rPr>
        <w:t xml:space="preserve"> part number, has been requested </w:t>
      </w:r>
      <w:r w:rsidRPr="00CA47C3">
        <w:rPr>
          <w:rFonts w:cstheme="minorHAnsi"/>
          <w:sz w:val="20"/>
          <w:szCs w:val="20"/>
        </w:rPr>
        <w:t xml:space="preserve">by </w:t>
      </w:r>
      <w:r w:rsidR="00CA47C3" w:rsidRPr="00CA47C3">
        <w:rPr>
          <w:rFonts w:cstheme="minorHAnsi"/>
          <w:sz w:val="20"/>
          <w:szCs w:val="20"/>
        </w:rPr>
        <w:t>– JC/TL BALL VALVE CORPORATION</w:t>
      </w:r>
      <w:r w:rsidRPr="00CA47C3">
        <w:rPr>
          <w:rFonts w:cstheme="minorHAnsi"/>
          <w:sz w:val="20"/>
          <w:szCs w:val="20"/>
        </w:rPr>
        <w:t xml:space="preserve"> with reference order </w:t>
      </w:r>
      <w:r w:rsidR="00CA47C3" w:rsidRPr="00CA47C3">
        <w:rPr>
          <w:rFonts w:cstheme="minorHAnsi"/>
          <w:sz w:val="20"/>
          <w:szCs w:val="20"/>
        </w:rPr>
        <w:t xml:space="preserve">JCTL-9336 </w:t>
      </w:r>
      <w:r w:rsidRPr="00CA47C3">
        <w:rPr>
          <w:rFonts w:cstheme="minorHAnsi"/>
          <w:sz w:val="20"/>
          <w:szCs w:val="20"/>
        </w:rPr>
        <w:t>and introduced as renewal devolution/ma</w:t>
      </w:r>
      <w:r w:rsidRPr="00CA47C3">
        <w:rPr>
          <w:sz w:val="20"/>
          <w:szCs w:val="20"/>
        </w:rPr>
        <w:t xml:space="preserve">intenance service on JC </w:t>
      </w:r>
      <w:proofErr w:type="spellStart"/>
      <w:r w:rsidRPr="00CA47C3">
        <w:rPr>
          <w:sz w:val="20"/>
          <w:szCs w:val="20"/>
        </w:rPr>
        <w:t>Fábrica</w:t>
      </w:r>
      <w:proofErr w:type="spellEnd"/>
      <w:r w:rsidRPr="00CA47C3">
        <w:rPr>
          <w:sz w:val="20"/>
          <w:szCs w:val="20"/>
        </w:rPr>
        <w:t xml:space="preserve"> de </w:t>
      </w:r>
      <w:proofErr w:type="spellStart"/>
      <w:r w:rsidRPr="00CA47C3">
        <w:rPr>
          <w:sz w:val="20"/>
          <w:szCs w:val="20"/>
        </w:rPr>
        <w:t>Válvulas</w:t>
      </w:r>
      <w:proofErr w:type="spellEnd"/>
      <w:r w:rsidRPr="00CA47C3">
        <w:rPr>
          <w:sz w:val="20"/>
          <w:szCs w:val="20"/>
        </w:rPr>
        <w:t xml:space="preserve"> with trace code </w:t>
      </w:r>
      <w:r w:rsidR="00CA47C3" w:rsidRPr="00CA47C3">
        <w:rPr>
          <w:sz w:val="20"/>
          <w:szCs w:val="20"/>
        </w:rPr>
        <w:t xml:space="preserve">JCB0125SRH00002 </w:t>
      </w:r>
      <w:r w:rsidRPr="00CA47C3">
        <w:rPr>
          <w:sz w:val="20"/>
          <w:szCs w:val="20"/>
        </w:rPr>
        <w:t xml:space="preserve">and order </w:t>
      </w:r>
      <w:r w:rsidR="00CA47C3" w:rsidRPr="00CA47C3">
        <w:rPr>
          <w:sz w:val="20"/>
          <w:szCs w:val="20"/>
        </w:rPr>
        <w:t>JCB2500130</w:t>
      </w:r>
      <w:r w:rsidRPr="00CA47C3">
        <w:rPr>
          <w:sz w:val="20"/>
          <w:szCs w:val="20"/>
        </w:rPr>
        <w:t>.</w:t>
      </w:r>
    </w:p>
    <w:p w14:paraId="76FF8856" w14:textId="77777777" w:rsidR="00875FF0" w:rsidRDefault="00875FF0" w:rsidP="00263990">
      <w:pPr>
        <w:spacing w:after="0" w:line="276" w:lineRule="auto"/>
        <w:jc w:val="both"/>
        <w:rPr>
          <w:sz w:val="20"/>
          <w:szCs w:val="20"/>
        </w:rPr>
      </w:pPr>
    </w:p>
    <w:tbl>
      <w:tblPr>
        <w:tblStyle w:val="Tablaconcuadrcula"/>
        <w:tblW w:w="9919" w:type="dxa"/>
        <w:tblLook w:val="04A0" w:firstRow="1" w:lastRow="0" w:firstColumn="1" w:lastColumn="0" w:noHBand="0" w:noVBand="1"/>
      </w:tblPr>
      <w:tblGrid>
        <w:gridCol w:w="4814"/>
        <w:gridCol w:w="5105"/>
      </w:tblGrid>
      <w:tr w:rsidR="006A0592" w14:paraId="4C0715C4" w14:textId="77777777" w:rsidTr="00F76AC5">
        <w:trPr>
          <w:trHeight w:val="4750"/>
        </w:trPr>
        <w:tc>
          <w:tcPr>
            <w:tcW w:w="4814" w:type="dxa"/>
          </w:tcPr>
          <w:p w14:paraId="439FCCFD" w14:textId="0B4BC55A" w:rsidR="006A0592" w:rsidRDefault="006E4C08" w:rsidP="00263990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892FC2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01639D32" wp14:editId="1F9DA359">
                  <wp:simplePos x="0" y="0"/>
                  <wp:positionH relativeFrom="margin">
                    <wp:posOffset>78740</wp:posOffset>
                  </wp:positionH>
                  <wp:positionV relativeFrom="margin">
                    <wp:posOffset>133350</wp:posOffset>
                  </wp:positionV>
                  <wp:extent cx="2689225" cy="2884170"/>
                  <wp:effectExtent l="0" t="0" r="0" b="0"/>
                  <wp:wrapSquare wrapText="bothSides"/>
                  <wp:docPr id="1368100784" name="Imagen 1" descr="Un hidrante de incendios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216477" name="Imagen 1" descr="Un hidrante de incendios&#10;&#10;Descripción generada automáticamente con confianza baja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225" cy="288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5" w:type="dxa"/>
          </w:tcPr>
          <w:p w14:paraId="6487E272" w14:textId="2E44D14C" w:rsidR="006A0592" w:rsidRDefault="006A0592" w:rsidP="00263990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11E0DFA" wp14:editId="0574EEDA">
                  <wp:simplePos x="0" y="0"/>
                  <wp:positionH relativeFrom="margin">
                    <wp:posOffset>4808</wp:posOffset>
                  </wp:positionH>
                  <wp:positionV relativeFrom="margin">
                    <wp:posOffset>144780</wp:posOffset>
                  </wp:positionV>
                  <wp:extent cx="3065145" cy="2872740"/>
                  <wp:effectExtent l="0" t="0" r="1905" b="3810"/>
                  <wp:wrapSquare wrapText="bothSides"/>
                  <wp:docPr id="717928880" name="Imagen 1" descr="Un hidrante de incendios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928880" name="Imagen 1" descr="Un hidrante de incendios&#10;&#10;Descripción generada automáticamente con confianza media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145" cy="287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34EB" w14:paraId="24E683BC" w14:textId="77777777" w:rsidTr="00F76AC5">
        <w:trPr>
          <w:trHeight w:val="277"/>
        </w:trPr>
        <w:tc>
          <w:tcPr>
            <w:tcW w:w="9919" w:type="dxa"/>
            <w:gridSpan w:val="2"/>
          </w:tcPr>
          <w:p w14:paraId="559DE1A6" w14:textId="3FE3AD3F" w:rsidR="00FE34EB" w:rsidRPr="003C0D3F" w:rsidRDefault="00817896" w:rsidP="00263990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ASSEMBLY VALVE ON CUSTOMER’S WORKSHOP</w:t>
            </w:r>
          </w:p>
        </w:tc>
      </w:tr>
    </w:tbl>
    <w:p w14:paraId="3370E342" w14:textId="7842165E" w:rsidR="002E4329" w:rsidRDefault="002E4329" w:rsidP="00263990">
      <w:pPr>
        <w:spacing w:after="0" w:line="276" w:lineRule="auto"/>
        <w:jc w:val="both"/>
        <w:rPr>
          <w:b/>
          <w:sz w:val="20"/>
          <w:szCs w:val="20"/>
        </w:rPr>
      </w:pPr>
    </w:p>
    <w:p w14:paraId="72A53AE2" w14:textId="77777777" w:rsidR="00AE2A93" w:rsidRPr="00E20F0C" w:rsidRDefault="00AE2A93" w:rsidP="00263990">
      <w:pPr>
        <w:spacing w:after="0" w:line="276" w:lineRule="auto"/>
        <w:jc w:val="both"/>
        <w:rPr>
          <w:b/>
          <w:sz w:val="20"/>
          <w:szCs w:val="20"/>
        </w:rPr>
      </w:pPr>
    </w:p>
    <w:p w14:paraId="40FE8FF5" w14:textId="38388E19" w:rsidR="00AE2A93" w:rsidRPr="00E20F0C" w:rsidRDefault="00932ABF" w:rsidP="00263990">
      <w:pPr>
        <w:spacing w:after="0" w:line="276" w:lineRule="auto"/>
        <w:jc w:val="both"/>
        <w:rPr>
          <w:b/>
          <w:sz w:val="20"/>
          <w:szCs w:val="20"/>
        </w:rPr>
      </w:pPr>
      <w:r w:rsidRPr="00E20F0C">
        <w:rPr>
          <w:b/>
          <w:sz w:val="20"/>
          <w:szCs w:val="20"/>
        </w:rPr>
        <w:t>2. - ACTIVITIES CARRIED OUT</w:t>
      </w:r>
    </w:p>
    <w:p w14:paraId="15CA1B90" w14:textId="77777777" w:rsidR="00E20F0C" w:rsidRPr="00E2632B" w:rsidRDefault="00E20F0C" w:rsidP="00263990">
      <w:pPr>
        <w:spacing w:after="0" w:line="276" w:lineRule="auto"/>
        <w:jc w:val="both"/>
        <w:rPr>
          <w:b/>
          <w:sz w:val="20"/>
          <w:szCs w:val="20"/>
          <w:u w:val="single"/>
        </w:rPr>
      </w:pPr>
    </w:p>
    <w:p w14:paraId="2EBA36B6" w14:textId="5CC65D85" w:rsidR="00932ABF" w:rsidRPr="002E4A4E" w:rsidRDefault="00932ABF" w:rsidP="00263990">
      <w:pPr>
        <w:spacing w:after="0" w:line="276" w:lineRule="auto"/>
        <w:jc w:val="both"/>
        <w:rPr>
          <w:sz w:val="20"/>
          <w:szCs w:val="20"/>
        </w:rPr>
      </w:pPr>
      <w:r w:rsidRPr="002E4A4E">
        <w:rPr>
          <w:sz w:val="20"/>
          <w:szCs w:val="20"/>
        </w:rPr>
        <w:t>The following activities have been carried out for the reconditioning/repair of the valve:</w:t>
      </w:r>
    </w:p>
    <w:p w14:paraId="38D1A202" w14:textId="77777777" w:rsidR="00932ABF" w:rsidRPr="002E4A4E" w:rsidRDefault="00932ABF" w:rsidP="00263990">
      <w:pPr>
        <w:spacing w:after="0" w:line="276" w:lineRule="auto"/>
        <w:jc w:val="both"/>
        <w:rPr>
          <w:sz w:val="20"/>
          <w:szCs w:val="20"/>
        </w:rPr>
      </w:pPr>
    </w:p>
    <w:p w14:paraId="5D4101EA" w14:textId="448778FD" w:rsidR="00932ABF" w:rsidRPr="00AF74A6" w:rsidRDefault="00932ABF" w:rsidP="00263990">
      <w:pPr>
        <w:pStyle w:val="Prrafodelista"/>
        <w:numPr>
          <w:ilvl w:val="0"/>
          <w:numId w:val="33"/>
        </w:numPr>
        <w:spacing w:after="0" w:line="276" w:lineRule="auto"/>
        <w:jc w:val="both"/>
        <w:rPr>
          <w:rFonts w:cstheme="minorHAnsi"/>
          <w:sz w:val="20"/>
          <w:szCs w:val="20"/>
        </w:rPr>
      </w:pPr>
      <w:r w:rsidRPr="00AF74A6">
        <w:rPr>
          <w:rFonts w:cstheme="minorHAnsi"/>
          <w:sz w:val="20"/>
          <w:szCs w:val="20"/>
        </w:rPr>
        <w:t xml:space="preserve">Dimensional </w:t>
      </w:r>
      <w:r w:rsidR="00DD6D07">
        <w:rPr>
          <w:rFonts w:cstheme="minorHAnsi"/>
          <w:sz w:val="20"/>
          <w:szCs w:val="20"/>
        </w:rPr>
        <w:t xml:space="preserve">quality </w:t>
      </w:r>
      <w:r w:rsidR="006B0CF0">
        <w:rPr>
          <w:rFonts w:cstheme="minorHAnsi"/>
          <w:sz w:val="20"/>
          <w:szCs w:val="20"/>
        </w:rPr>
        <w:t>control</w:t>
      </w:r>
      <w:r w:rsidRPr="00AF74A6">
        <w:rPr>
          <w:rFonts w:cstheme="minorHAnsi"/>
          <w:sz w:val="20"/>
          <w:szCs w:val="20"/>
        </w:rPr>
        <w:t xml:space="preserve"> of </w:t>
      </w:r>
      <w:r w:rsidR="00DD6D07">
        <w:rPr>
          <w:rFonts w:cstheme="minorHAnsi"/>
          <w:sz w:val="20"/>
          <w:szCs w:val="20"/>
        </w:rPr>
        <w:t xml:space="preserve">the </w:t>
      </w:r>
      <w:r w:rsidR="00B22DCC">
        <w:rPr>
          <w:rFonts w:cstheme="minorHAnsi"/>
          <w:sz w:val="20"/>
          <w:szCs w:val="20"/>
        </w:rPr>
        <w:t>reported</w:t>
      </w:r>
      <w:r w:rsidRPr="00AF74A6">
        <w:rPr>
          <w:rFonts w:cstheme="minorHAnsi"/>
          <w:sz w:val="20"/>
          <w:szCs w:val="20"/>
        </w:rPr>
        <w:t xml:space="preserve"> defect.</w:t>
      </w:r>
    </w:p>
    <w:p w14:paraId="21F34A06" w14:textId="7A42C806" w:rsidR="00932ABF" w:rsidRPr="00AF74A6" w:rsidRDefault="00932ABF" w:rsidP="00263990">
      <w:pPr>
        <w:pStyle w:val="Prrafodelista"/>
        <w:numPr>
          <w:ilvl w:val="0"/>
          <w:numId w:val="33"/>
        </w:numPr>
        <w:spacing w:after="0" w:line="276" w:lineRule="auto"/>
        <w:jc w:val="both"/>
        <w:rPr>
          <w:rFonts w:cstheme="minorHAnsi"/>
          <w:sz w:val="20"/>
          <w:szCs w:val="20"/>
        </w:rPr>
      </w:pPr>
      <w:r w:rsidRPr="00AF74A6">
        <w:rPr>
          <w:rFonts w:cstheme="minorHAnsi" w:hint="eastAsia"/>
          <w:sz w:val="20"/>
          <w:szCs w:val="20"/>
        </w:rPr>
        <w:t xml:space="preserve">Confirmation of </w:t>
      </w:r>
      <w:r w:rsidR="00DD6D07">
        <w:rPr>
          <w:rFonts w:cstheme="minorHAnsi"/>
          <w:sz w:val="20"/>
          <w:szCs w:val="20"/>
        </w:rPr>
        <w:t xml:space="preserve">the </w:t>
      </w:r>
      <w:r w:rsidR="00B22DCC">
        <w:rPr>
          <w:rFonts w:cstheme="minorHAnsi"/>
          <w:sz w:val="20"/>
          <w:szCs w:val="20"/>
        </w:rPr>
        <w:t>hole</w:t>
      </w:r>
      <w:r w:rsidRPr="00AF74A6">
        <w:rPr>
          <w:rFonts w:cstheme="minorHAnsi" w:hint="eastAsia"/>
          <w:sz w:val="20"/>
          <w:szCs w:val="20"/>
        </w:rPr>
        <w:t xml:space="preserve"> misalignment due to </w:t>
      </w:r>
      <w:r w:rsidR="00B22DCC">
        <w:rPr>
          <w:rFonts w:cstheme="minorHAnsi"/>
          <w:sz w:val="20"/>
          <w:szCs w:val="20"/>
        </w:rPr>
        <w:t>wrong</w:t>
      </w:r>
      <w:r w:rsidRPr="00AF74A6">
        <w:rPr>
          <w:rFonts w:cstheme="minorHAnsi" w:hint="eastAsia"/>
          <w:sz w:val="20"/>
          <w:szCs w:val="20"/>
        </w:rPr>
        <w:t xml:space="preserve"> machining on a body connector unit.</w:t>
      </w:r>
    </w:p>
    <w:p w14:paraId="0D6B7DC2" w14:textId="7557AF0A" w:rsidR="00932ABF" w:rsidRPr="00AF74A6" w:rsidRDefault="00932ABF" w:rsidP="00263990">
      <w:pPr>
        <w:pStyle w:val="Prrafodelista"/>
        <w:numPr>
          <w:ilvl w:val="0"/>
          <w:numId w:val="33"/>
        </w:numPr>
        <w:spacing w:after="0" w:line="276" w:lineRule="auto"/>
        <w:jc w:val="both"/>
        <w:rPr>
          <w:rFonts w:cstheme="minorHAnsi"/>
          <w:sz w:val="20"/>
          <w:szCs w:val="20"/>
        </w:rPr>
      </w:pPr>
      <w:r w:rsidRPr="00AF74A6">
        <w:rPr>
          <w:rFonts w:cstheme="minorHAnsi" w:hint="eastAsia"/>
          <w:sz w:val="20"/>
          <w:szCs w:val="20"/>
        </w:rPr>
        <w:t>Disassembly of the valve parts required to replace the</w:t>
      </w:r>
      <w:r w:rsidR="00EB2D4E">
        <w:rPr>
          <w:rFonts w:cstheme="minorHAnsi"/>
          <w:sz w:val="20"/>
          <w:szCs w:val="20"/>
        </w:rPr>
        <w:t xml:space="preserve"> defective</w:t>
      </w:r>
      <w:r w:rsidRPr="00AF74A6">
        <w:rPr>
          <w:rFonts w:cstheme="minorHAnsi" w:hint="eastAsia"/>
          <w:sz w:val="20"/>
          <w:szCs w:val="20"/>
        </w:rPr>
        <w:t xml:space="preserve"> body connector with a new one.</w:t>
      </w:r>
    </w:p>
    <w:p w14:paraId="6FC42A14" w14:textId="3A7561B9" w:rsidR="00932ABF" w:rsidRDefault="00932ABF" w:rsidP="00263990">
      <w:pPr>
        <w:pStyle w:val="Prrafodelista"/>
        <w:numPr>
          <w:ilvl w:val="0"/>
          <w:numId w:val="33"/>
        </w:numPr>
        <w:spacing w:after="0" w:line="276" w:lineRule="auto"/>
        <w:jc w:val="both"/>
        <w:rPr>
          <w:rFonts w:cstheme="minorHAnsi"/>
          <w:sz w:val="20"/>
          <w:szCs w:val="20"/>
        </w:rPr>
      </w:pPr>
      <w:r w:rsidRPr="00AF74A6">
        <w:rPr>
          <w:rFonts w:cstheme="minorHAnsi" w:hint="eastAsia"/>
          <w:sz w:val="20"/>
          <w:szCs w:val="20"/>
        </w:rPr>
        <w:t xml:space="preserve"> Assembly and leak</w:t>
      </w:r>
      <w:r w:rsidR="00EB2D4E">
        <w:rPr>
          <w:rFonts w:cstheme="minorHAnsi"/>
          <w:sz w:val="20"/>
          <w:szCs w:val="20"/>
        </w:rPr>
        <w:t>age</w:t>
      </w:r>
      <w:r w:rsidRPr="00AF74A6">
        <w:rPr>
          <w:rFonts w:cstheme="minorHAnsi" w:hint="eastAsia"/>
          <w:sz w:val="20"/>
          <w:szCs w:val="20"/>
        </w:rPr>
        <w:t xml:space="preserve"> test of the valve without actuator.</w:t>
      </w:r>
    </w:p>
    <w:p w14:paraId="538F40B8" w14:textId="73730BB8" w:rsidR="00932ABF" w:rsidRPr="00B45AE9" w:rsidRDefault="00932ABF" w:rsidP="00263990">
      <w:pPr>
        <w:pStyle w:val="Prrafodelista"/>
        <w:numPr>
          <w:ilvl w:val="0"/>
          <w:numId w:val="33"/>
        </w:numPr>
        <w:spacing w:after="0" w:line="276" w:lineRule="auto"/>
        <w:jc w:val="both"/>
        <w:rPr>
          <w:rFonts w:cstheme="minorHAnsi"/>
          <w:sz w:val="20"/>
          <w:szCs w:val="20"/>
        </w:rPr>
      </w:pPr>
      <w:r w:rsidRPr="00265E2C">
        <w:rPr>
          <w:rFonts w:cstheme="minorHAnsi" w:hint="eastAsia"/>
          <w:sz w:val="20"/>
          <w:szCs w:val="20"/>
        </w:rPr>
        <w:t xml:space="preserve">Validity of </w:t>
      </w:r>
      <w:r w:rsidR="00893982">
        <w:rPr>
          <w:rFonts w:cstheme="minorHAnsi"/>
          <w:sz w:val="20"/>
          <w:szCs w:val="20"/>
        </w:rPr>
        <w:t>leakage</w:t>
      </w:r>
      <w:r w:rsidRPr="00265E2C">
        <w:rPr>
          <w:rFonts w:cstheme="minorHAnsi" w:hint="eastAsia"/>
          <w:sz w:val="20"/>
          <w:szCs w:val="20"/>
        </w:rPr>
        <w:t xml:space="preserve"> test results according to EN 12266-1/API 598 (See</w:t>
      </w:r>
      <w:r w:rsidR="00EB2D4E">
        <w:rPr>
          <w:rFonts w:cstheme="minorHAnsi"/>
          <w:sz w:val="20"/>
          <w:szCs w:val="20"/>
        </w:rPr>
        <w:t xml:space="preserve"> </w:t>
      </w:r>
      <w:r w:rsidR="00893982">
        <w:rPr>
          <w:rFonts w:cstheme="minorHAnsi"/>
          <w:sz w:val="20"/>
          <w:szCs w:val="20"/>
        </w:rPr>
        <w:t>attached</w:t>
      </w:r>
      <w:r w:rsidRPr="00265E2C">
        <w:rPr>
          <w:rFonts w:cstheme="minorHAnsi" w:hint="eastAsia"/>
          <w:sz w:val="20"/>
          <w:szCs w:val="20"/>
        </w:rPr>
        <w:t xml:space="preserve"> report no. </w:t>
      </w:r>
      <w:r w:rsidRPr="00747C71">
        <w:rPr>
          <w:rFonts w:cstheme="minorHAnsi" w:hint="eastAsia"/>
          <w:b/>
          <w:bCs/>
          <w:i/>
          <w:iCs/>
          <w:sz w:val="20"/>
          <w:szCs w:val="20"/>
        </w:rPr>
        <w:t>RS-250116-PPS</w:t>
      </w:r>
      <w:r w:rsidRPr="00265E2C">
        <w:rPr>
          <w:rFonts w:cstheme="minorHAnsi" w:hint="eastAsia"/>
          <w:sz w:val="20"/>
          <w:szCs w:val="20"/>
        </w:rPr>
        <w:t xml:space="preserve"> </w:t>
      </w:r>
      <w:r w:rsidR="00CB0DD9" w:rsidRPr="00CB0DD9">
        <w:rPr>
          <w:rFonts w:cstheme="minorHAnsi"/>
          <w:sz w:val="20"/>
          <w:szCs w:val="20"/>
        </w:rPr>
        <w:t>in this statement</w:t>
      </w:r>
      <w:r w:rsidR="00CB0DD9">
        <w:rPr>
          <w:rFonts w:cstheme="minorHAnsi"/>
          <w:sz w:val="20"/>
          <w:szCs w:val="20"/>
        </w:rPr>
        <w:t>)</w:t>
      </w:r>
    </w:p>
    <w:p w14:paraId="39B2ABA2" w14:textId="45C92249" w:rsidR="00932ABF" w:rsidRDefault="00932ABF" w:rsidP="00263990">
      <w:pPr>
        <w:pStyle w:val="Prrafodelista"/>
        <w:numPr>
          <w:ilvl w:val="0"/>
          <w:numId w:val="33"/>
        </w:numPr>
        <w:spacing w:after="0" w:line="276" w:lineRule="auto"/>
        <w:jc w:val="both"/>
        <w:rPr>
          <w:rFonts w:cstheme="minorHAnsi"/>
          <w:sz w:val="20"/>
          <w:szCs w:val="20"/>
        </w:rPr>
      </w:pPr>
      <w:r w:rsidRPr="00E82924">
        <w:rPr>
          <w:rFonts w:cstheme="minorHAnsi"/>
          <w:sz w:val="20"/>
          <w:szCs w:val="20"/>
        </w:rPr>
        <w:t>Assembly the actuator on the valve.</w:t>
      </w:r>
      <w:r w:rsidRPr="006A0592">
        <w:rPr>
          <w:noProof/>
        </w:rPr>
        <w:t xml:space="preserve"> </w:t>
      </w:r>
    </w:p>
    <w:p w14:paraId="166F490F" w14:textId="77777777" w:rsidR="00932ABF" w:rsidRDefault="00932ABF" w:rsidP="00263990">
      <w:pPr>
        <w:pStyle w:val="Prrafodelista"/>
        <w:numPr>
          <w:ilvl w:val="0"/>
          <w:numId w:val="33"/>
        </w:numPr>
        <w:spacing w:after="0" w:line="276" w:lineRule="auto"/>
        <w:jc w:val="both"/>
        <w:rPr>
          <w:rFonts w:cstheme="minorHAnsi"/>
          <w:sz w:val="20"/>
          <w:szCs w:val="20"/>
        </w:rPr>
      </w:pPr>
      <w:r w:rsidRPr="00D73CBA">
        <w:rPr>
          <w:rFonts w:cstheme="minorHAnsi"/>
          <w:sz w:val="20"/>
          <w:szCs w:val="20"/>
        </w:rPr>
        <w:t>Final quality control of the valve</w:t>
      </w:r>
      <w:r>
        <w:rPr>
          <w:rFonts w:cstheme="minorHAnsi"/>
          <w:sz w:val="20"/>
          <w:szCs w:val="20"/>
        </w:rPr>
        <w:t>.</w:t>
      </w:r>
    </w:p>
    <w:p w14:paraId="0FEF9C0E" w14:textId="7B34A6DB" w:rsidR="00932ABF" w:rsidRDefault="00932ABF" w:rsidP="00263990">
      <w:pPr>
        <w:pStyle w:val="Prrafodelista"/>
        <w:numPr>
          <w:ilvl w:val="0"/>
          <w:numId w:val="33"/>
        </w:numPr>
        <w:spacing w:after="0" w:line="276" w:lineRule="auto"/>
        <w:jc w:val="both"/>
        <w:rPr>
          <w:rFonts w:cstheme="minorHAnsi"/>
          <w:sz w:val="20"/>
          <w:szCs w:val="20"/>
        </w:rPr>
      </w:pPr>
      <w:r w:rsidRPr="002D78B9">
        <w:rPr>
          <w:rFonts w:cstheme="minorHAnsi"/>
          <w:sz w:val="20"/>
          <w:szCs w:val="20"/>
        </w:rPr>
        <w:t xml:space="preserve">Packaging and </w:t>
      </w:r>
      <w:r w:rsidRPr="00E82924">
        <w:rPr>
          <w:rFonts w:cstheme="minorHAnsi"/>
          <w:sz w:val="20"/>
          <w:szCs w:val="20"/>
        </w:rPr>
        <w:t xml:space="preserve">management </w:t>
      </w:r>
      <w:r w:rsidRPr="002D78B9">
        <w:rPr>
          <w:rFonts w:cstheme="minorHAnsi"/>
          <w:sz w:val="20"/>
          <w:szCs w:val="20"/>
        </w:rPr>
        <w:t>shipment to the customer</w:t>
      </w:r>
      <w:r>
        <w:rPr>
          <w:rFonts w:cstheme="minorHAnsi"/>
          <w:sz w:val="20"/>
          <w:szCs w:val="20"/>
        </w:rPr>
        <w:t>.</w:t>
      </w:r>
    </w:p>
    <w:p w14:paraId="50BD799F" w14:textId="77777777" w:rsidR="00471D58" w:rsidRDefault="00471D58" w:rsidP="00471D58">
      <w:pPr>
        <w:pStyle w:val="Prrafodelista"/>
        <w:spacing w:after="0" w:line="276" w:lineRule="auto"/>
        <w:jc w:val="both"/>
        <w:rPr>
          <w:rFonts w:cstheme="minorHAnsi"/>
          <w:sz w:val="20"/>
          <w:szCs w:val="20"/>
        </w:rPr>
      </w:pPr>
    </w:p>
    <w:p w14:paraId="7A909955" w14:textId="77777777" w:rsidR="00471D58" w:rsidRPr="00263990" w:rsidRDefault="00471D58" w:rsidP="00471D58">
      <w:pPr>
        <w:pStyle w:val="Prrafodelista"/>
        <w:spacing w:after="0" w:line="276" w:lineRule="auto"/>
        <w:jc w:val="both"/>
        <w:rPr>
          <w:rFonts w:cstheme="minorHAnsi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B6171D" w14:paraId="34817E73" w14:textId="77777777" w:rsidTr="0097016F">
        <w:trPr>
          <w:trHeight w:val="4693"/>
        </w:trPr>
        <w:tc>
          <w:tcPr>
            <w:tcW w:w="4814" w:type="dxa"/>
          </w:tcPr>
          <w:p w14:paraId="2134EEB9" w14:textId="33353D21" w:rsidR="006A1A6C" w:rsidRDefault="00875FF0" w:rsidP="00AE2A9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7016F"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496A9877" wp14:editId="6326A62F">
                  <wp:simplePos x="0" y="0"/>
                  <wp:positionH relativeFrom="margin">
                    <wp:posOffset>47444</wp:posOffset>
                  </wp:positionH>
                  <wp:positionV relativeFrom="margin">
                    <wp:posOffset>119743</wp:posOffset>
                  </wp:positionV>
                  <wp:extent cx="2778125" cy="3548380"/>
                  <wp:effectExtent l="0" t="0" r="3175" b="0"/>
                  <wp:wrapSquare wrapText="bothSides"/>
                  <wp:docPr id="6669690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96903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125" cy="354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5" w:type="dxa"/>
          </w:tcPr>
          <w:p w14:paraId="06B6F92A" w14:textId="13F915D6" w:rsidR="006A1A6C" w:rsidRDefault="00B6171D" w:rsidP="00AE2A9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6171D"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 wp14:anchorId="55C77221" wp14:editId="7B709C0E">
                  <wp:simplePos x="0" y="0"/>
                  <wp:positionH relativeFrom="margin">
                    <wp:posOffset>365125</wp:posOffset>
                  </wp:positionH>
                  <wp:positionV relativeFrom="margin">
                    <wp:posOffset>123825</wp:posOffset>
                  </wp:positionV>
                  <wp:extent cx="2120265" cy="3597910"/>
                  <wp:effectExtent l="0" t="0" r="0" b="2540"/>
                  <wp:wrapSquare wrapText="bothSides"/>
                  <wp:docPr id="108652860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528602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359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6171D" w14:paraId="0AB42B45" w14:textId="77777777" w:rsidTr="006A1A6C">
        <w:tc>
          <w:tcPr>
            <w:tcW w:w="4814" w:type="dxa"/>
          </w:tcPr>
          <w:p w14:paraId="66DCD279" w14:textId="12E73675" w:rsidR="006A1A6C" w:rsidRPr="006A1A6C" w:rsidRDefault="006A1A6C" w:rsidP="00AE2A93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910C9D">
              <w:rPr>
                <w:b/>
                <w:bCs/>
                <w:sz w:val="20"/>
                <w:szCs w:val="20"/>
              </w:rPr>
              <w:t>PNEUMATIC AIR TEST</w:t>
            </w:r>
          </w:p>
        </w:tc>
        <w:tc>
          <w:tcPr>
            <w:tcW w:w="4815" w:type="dxa"/>
          </w:tcPr>
          <w:p w14:paraId="40835DD9" w14:textId="5E637339" w:rsidR="006A1A6C" w:rsidRPr="006A1A6C" w:rsidRDefault="006A1A6C" w:rsidP="00AE2A93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358EC">
              <w:rPr>
                <w:b/>
                <w:bCs/>
                <w:sz w:val="20"/>
                <w:szCs w:val="20"/>
              </w:rPr>
              <w:t>FINAL QUALITY CONTROL</w:t>
            </w:r>
          </w:p>
        </w:tc>
      </w:tr>
    </w:tbl>
    <w:p w14:paraId="619D84E5" w14:textId="2F426688" w:rsidR="00910C9D" w:rsidRDefault="00910C9D" w:rsidP="00263990">
      <w:pPr>
        <w:spacing w:after="0" w:line="276" w:lineRule="auto"/>
        <w:jc w:val="both"/>
        <w:rPr>
          <w:b/>
          <w:sz w:val="20"/>
          <w:szCs w:val="20"/>
        </w:rPr>
      </w:pPr>
    </w:p>
    <w:p w14:paraId="33412D4C" w14:textId="77777777" w:rsidR="00AE2A93" w:rsidRDefault="00AE2A93" w:rsidP="00263990">
      <w:pPr>
        <w:spacing w:after="0" w:line="276" w:lineRule="auto"/>
        <w:jc w:val="both"/>
        <w:rPr>
          <w:b/>
          <w:sz w:val="20"/>
          <w:szCs w:val="20"/>
        </w:rPr>
      </w:pPr>
    </w:p>
    <w:p w14:paraId="37B04167" w14:textId="6279CBCC" w:rsidR="00744332" w:rsidRPr="00E20F0C" w:rsidRDefault="00E134C8" w:rsidP="00263990">
      <w:pPr>
        <w:spacing w:after="0" w:line="276" w:lineRule="auto"/>
        <w:jc w:val="both"/>
        <w:rPr>
          <w:b/>
          <w:sz w:val="20"/>
          <w:szCs w:val="20"/>
        </w:rPr>
      </w:pPr>
      <w:r w:rsidRPr="00E20F0C">
        <w:rPr>
          <w:b/>
          <w:sz w:val="20"/>
          <w:szCs w:val="20"/>
        </w:rPr>
        <w:t>3</w:t>
      </w:r>
      <w:r w:rsidR="00744332" w:rsidRPr="00E20F0C">
        <w:rPr>
          <w:b/>
          <w:sz w:val="20"/>
          <w:szCs w:val="20"/>
        </w:rPr>
        <w:t>-FINAL RESULTS</w:t>
      </w:r>
    </w:p>
    <w:p w14:paraId="52E9947E" w14:textId="77777777" w:rsidR="003B7E65" w:rsidRDefault="003B7E65" w:rsidP="00263990">
      <w:pPr>
        <w:spacing w:after="0" w:line="276" w:lineRule="auto"/>
        <w:jc w:val="both"/>
        <w:rPr>
          <w:sz w:val="20"/>
          <w:szCs w:val="20"/>
        </w:rPr>
      </w:pPr>
    </w:p>
    <w:p w14:paraId="28762FF4" w14:textId="29C3ADA6" w:rsidR="00C01FAA" w:rsidRDefault="00744332" w:rsidP="00263990">
      <w:pPr>
        <w:spacing w:after="0" w:line="276" w:lineRule="auto"/>
        <w:jc w:val="both"/>
        <w:rPr>
          <w:sz w:val="20"/>
          <w:szCs w:val="20"/>
        </w:rPr>
      </w:pPr>
      <w:r w:rsidRPr="002E4A4E">
        <w:rPr>
          <w:sz w:val="20"/>
          <w:szCs w:val="20"/>
        </w:rPr>
        <w:t>The valve has passed satisfactory all the test carried out without signs nor traces of fail or inappropriate functionality.</w:t>
      </w:r>
    </w:p>
    <w:p w14:paraId="5BDA5FFC" w14:textId="69CCBD91" w:rsidR="00F12F1A" w:rsidRDefault="00F12F1A" w:rsidP="00263990">
      <w:pPr>
        <w:tabs>
          <w:tab w:val="left" w:pos="567"/>
          <w:tab w:val="left" w:pos="6521"/>
        </w:tabs>
        <w:spacing w:after="120" w:line="276" w:lineRule="auto"/>
        <w:jc w:val="both"/>
        <w:rPr>
          <w:sz w:val="20"/>
          <w:szCs w:val="20"/>
          <w:lang w:val="en-US"/>
        </w:rPr>
      </w:pPr>
      <w:r w:rsidRPr="00BB567F">
        <w:rPr>
          <w:sz w:val="20"/>
          <w:szCs w:val="20"/>
          <w:lang w:val="en-US"/>
        </w:rPr>
        <w:t xml:space="preserve">The customer has been informed by email </w:t>
      </w:r>
      <w:r w:rsidR="00BB567F" w:rsidRPr="00BB567F">
        <w:rPr>
          <w:sz w:val="20"/>
          <w:szCs w:val="20"/>
          <w:lang w:val="en-US"/>
        </w:rPr>
        <w:t xml:space="preserve">of the processes carried out during the repair and the expected delivery date of the valve to its </w:t>
      </w:r>
      <w:r w:rsidR="009060BF" w:rsidRPr="00BB567F">
        <w:rPr>
          <w:sz w:val="20"/>
          <w:szCs w:val="20"/>
          <w:lang w:val="en-US"/>
        </w:rPr>
        <w:t>facilities</w:t>
      </w:r>
      <w:r w:rsidR="00BB567F" w:rsidRPr="00BB567F">
        <w:rPr>
          <w:sz w:val="20"/>
          <w:szCs w:val="20"/>
          <w:lang w:val="en-US"/>
        </w:rPr>
        <w:t xml:space="preserve"> </w:t>
      </w:r>
      <w:r w:rsidR="000D3FBD">
        <w:rPr>
          <w:sz w:val="20"/>
          <w:szCs w:val="20"/>
          <w:lang w:val="en-US"/>
        </w:rPr>
        <w:t xml:space="preserve">next </w:t>
      </w:r>
      <w:r w:rsidR="000D3FBD" w:rsidRPr="00BB567F">
        <w:rPr>
          <w:sz w:val="20"/>
          <w:szCs w:val="20"/>
          <w:lang w:val="en-US"/>
        </w:rPr>
        <w:t>20</w:t>
      </w:r>
      <w:proofErr w:type="spellStart"/>
      <w:r w:rsidR="000D3FBD" w:rsidRPr="00CA47C3">
        <w:rPr>
          <w:sz w:val="20"/>
          <w:szCs w:val="20"/>
        </w:rPr>
        <w:t>th</w:t>
      </w:r>
      <w:proofErr w:type="spellEnd"/>
      <w:r w:rsidR="00BB567F" w:rsidRPr="00CA47C3">
        <w:rPr>
          <w:sz w:val="20"/>
          <w:szCs w:val="20"/>
        </w:rPr>
        <w:t xml:space="preserve"> </w:t>
      </w:r>
      <w:r w:rsidR="00BB567F" w:rsidRPr="00BB567F">
        <w:rPr>
          <w:sz w:val="20"/>
          <w:szCs w:val="20"/>
          <w:lang w:val="en-US"/>
        </w:rPr>
        <w:t>January</w:t>
      </w:r>
      <w:r w:rsidR="00BB567F">
        <w:rPr>
          <w:sz w:val="20"/>
          <w:szCs w:val="20"/>
          <w:lang w:val="en-US"/>
        </w:rPr>
        <w:t xml:space="preserve"> of</w:t>
      </w:r>
      <w:r w:rsidR="00BB567F" w:rsidRPr="00BB567F">
        <w:rPr>
          <w:sz w:val="20"/>
          <w:szCs w:val="20"/>
          <w:lang w:val="en-US"/>
        </w:rPr>
        <w:t xml:space="preserve"> 2025.</w:t>
      </w:r>
    </w:p>
    <w:p w14:paraId="16287CA6" w14:textId="65F281C9" w:rsidR="004A54E9" w:rsidRDefault="0068550C" w:rsidP="00263990">
      <w:pPr>
        <w:tabs>
          <w:tab w:val="left" w:pos="567"/>
          <w:tab w:val="left" w:pos="6521"/>
        </w:tabs>
        <w:spacing w:after="120" w:line="276" w:lineRule="auto"/>
        <w:jc w:val="both"/>
        <w:rPr>
          <w:sz w:val="20"/>
          <w:szCs w:val="20"/>
          <w:lang w:val="en-US"/>
        </w:rPr>
      </w:pPr>
      <w:r w:rsidRPr="0068550C">
        <w:rPr>
          <w:sz w:val="20"/>
          <w:szCs w:val="20"/>
          <w:lang w:val="en-US"/>
        </w:rPr>
        <w:t>Finally,</w:t>
      </w:r>
      <w:r w:rsidR="00A04994">
        <w:rPr>
          <w:sz w:val="20"/>
          <w:szCs w:val="20"/>
          <w:lang w:val="en-US"/>
        </w:rPr>
        <w:t xml:space="preserve"> JC considers this complaint / repair order to be satis</w:t>
      </w:r>
      <w:r w:rsidR="004A54E9">
        <w:rPr>
          <w:sz w:val="20"/>
          <w:szCs w:val="20"/>
          <w:lang w:val="en-US"/>
        </w:rPr>
        <w:t>factorily closed.</w:t>
      </w:r>
    </w:p>
    <w:p w14:paraId="58D04F23" w14:textId="77777777" w:rsidR="004A54E9" w:rsidRPr="00F0379D" w:rsidRDefault="004A54E9" w:rsidP="00263990">
      <w:pPr>
        <w:tabs>
          <w:tab w:val="left" w:pos="567"/>
          <w:tab w:val="left" w:pos="6521"/>
        </w:tabs>
        <w:spacing w:after="120" w:line="276" w:lineRule="auto"/>
        <w:jc w:val="both"/>
        <w:rPr>
          <w:sz w:val="20"/>
          <w:szCs w:val="20"/>
          <w:lang w:val="en-US"/>
        </w:rPr>
      </w:pPr>
    </w:p>
    <w:p w14:paraId="760ECCE8" w14:textId="7A69EFD8" w:rsidR="00AE2A93" w:rsidRDefault="00AE2A93" w:rsidP="00AE2A93">
      <w:pPr>
        <w:tabs>
          <w:tab w:val="left" w:pos="567"/>
          <w:tab w:val="left" w:pos="6521"/>
        </w:tabs>
        <w:spacing w:after="120" w:line="276" w:lineRule="auto"/>
        <w:jc w:val="right"/>
        <w:rPr>
          <w:sz w:val="20"/>
          <w:szCs w:val="20"/>
        </w:rPr>
      </w:pPr>
      <w:r w:rsidRPr="002E4A4E">
        <w:rPr>
          <w:sz w:val="20"/>
          <w:szCs w:val="20"/>
        </w:rPr>
        <w:t>Report Issued By:</w:t>
      </w:r>
    </w:p>
    <w:p w14:paraId="3110FB1A" w14:textId="7FB18ECC" w:rsidR="00AE2A93" w:rsidRPr="00AE2A93" w:rsidRDefault="00AE2A93" w:rsidP="00AE2A93">
      <w:pPr>
        <w:tabs>
          <w:tab w:val="left" w:pos="567"/>
          <w:tab w:val="left" w:pos="6521"/>
        </w:tabs>
        <w:spacing w:after="120" w:line="276" w:lineRule="auto"/>
        <w:jc w:val="right"/>
        <w:rPr>
          <w:sz w:val="20"/>
          <w:szCs w:val="20"/>
        </w:rPr>
      </w:pPr>
      <w:r w:rsidRPr="00AE2A93">
        <w:rPr>
          <w:sz w:val="20"/>
          <w:szCs w:val="20"/>
          <w:lang w:val="en-US"/>
        </w:rPr>
        <w:t>Ethan Martos</w:t>
      </w:r>
    </w:p>
    <w:p w14:paraId="494CE4B2" w14:textId="59C01B6C" w:rsidR="00AE2A93" w:rsidRPr="00090FC3" w:rsidRDefault="00471D58" w:rsidP="00AE2A93">
      <w:pPr>
        <w:tabs>
          <w:tab w:val="left" w:pos="567"/>
          <w:tab w:val="left" w:pos="6521"/>
        </w:tabs>
        <w:spacing w:after="120" w:line="276" w:lineRule="auto"/>
        <w:jc w:val="right"/>
        <w:rPr>
          <w:sz w:val="20"/>
          <w:szCs w:val="20"/>
          <w:lang w:val="en-US"/>
        </w:rPr>
      </w:pPr>
      <w:r w:rsidRPr="00AE2A93">
        <w:rPr>
          <w:noProof/>
        </w:rPr>
        <w:drawing>
          <wp:anchor distT="0" distB="0" distL="0" distR="0" simplePos="0" relativeHeight="251665408" behindDoc="1" locked="0" layoutInCell="1" allowOverlap="1" wp14:anchorId="505A45B1" wp14:editId="0277A301">
            <wp:simplePos x="0" y="0"/>
            <wp:positionH relativeFrom="margin">
              <wp:posOffset>4901776</wp:posOffset>
            </wp:positionH>
            <wp:positionV relativeFrom="paragraph">
              <wp:posOffset>6350</wp:posOffset>
            </wp:positionV>
            <wp:extent cx="1294765" cy="1165860"/>
            <wp:effectExtent l="0" t="0" r="635" b="0"/>
            <wp:wrapNone/>
            <wp:docPr id="7" name="Image 7" descr="Diagrama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Diagrama&#10;&#10;Descripción generada automáticamente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4BEE6A" w14:textId="0254EA13" w:rsidR="00471D58" w:rsidRPr="00090FC3" w:rsidRDefault="00471D58" w:rsidP="00471D58">
      <w:pPr>
        <w:tabs>
          <w:tab w:val="left" w:pos="567"/>
          <w:tab w:val="left" w:pos="6521"/>
          <w:tab w:val="left" w:pos="8600"/>
        </w:tabs>
        <w:spacing w:after="120" w:line="276" w:lineRule="auto"/>
        <w:rPr>
          <w:sz w:val="20"/>
          <w:szCs w:val="20"/>
          <w:lang w:val="en-US"/>
        </w:rPr>
      </w:pPr>
    </w:p>
    <w:p w14:paraId="714A5690" w14:textId="77777777" w:rsidR="00AE2A93" w:rsidRPr="00090FC3" w:rsidRDefault="00AE2A93" w:rsidP="00AE2A93">
      <w:pPr>
        <w:tabs>
          <w:tab w:val="left" w:pos="567"/>
          <w:tab w:val="left" w:pos="6521"/>
        </w:tabs>
        <w:spacing w:after="120" w:line="276" w:lineRule="auto"/>
        <w:jc w:val="right"/>
        <w:rPr>
          <w:sz w:val="20"/>
          <w:szCs w:val="20"/>
          <w:lang w:val="en-US"/>
        </w:rPr>
      </w:pPr>
    </w:p>
    <w:p w14:paraId="482D6627" w14:textId="77777777" w:rsidR="00471D58" w:rsidRPr="00090FC3" w:rsidRDefault="00471D58" w:rsidP="00AE2A93">
      <w:pPr>
        <w:tabs>
          <w:tab w:val="left" w:pos="567"/>
          <w:tab w:val="left" w:pos="6521"/>
        </w:tabs>
        <w:spacing w:after="120" w:line="276" w:lineRule="auto"/>
        <w:jc w:val="right"/>
        <w:rPr>
          <w:sz w:val="20"/>
          <w:szCs w:val="20"/>
          <w:lang w:val="en-US"/>
        </w:rPr>
      </w:pPr>
    </w:p>
    <w:p w14:paraId="2E8EA6F9" w14:textId="77777777" w:rsidR="003B7E65" w:rsidRPr="005B4FF1" w:rsidRDefault="003B7E65" w:rsidP="0091062D">
      <w:pPr>
        <w:tabs>
          <w:tab w:val="left" w:pos="567"/>
          <w:tab w:val="left" w:pos="6521"/>
        </w:tabs>
        <w:spacing w:after="120" w:line="276" w:lineRule="auto"/>
        <w:jc w:val="right"/>
        <w:rPr>
          <w:sz w:val="20"/>
          <w:szCs w:val="20"/>
        </w:rPr>
      </w:pPr>
    </w:p>
    <w:p w14:paraId="24FE54D0" w14:textId="2369D7F5" w:rsidR="00AE2A93" w:rsidRPr="005B4FF1" w:rsidRDefault="00AE2A93" w:rsidP="0091062D">
      <w:pPr>
        <w:tabs>
          <w:tab w:val="left" w:pos="567"/>
          <w:tab w:val="left" w:pos="6521"/>
        </w:tabs>
        <w:spacing w:after="120" w:line="276" w:lineRule="auto"/>
        <w:jc w:val="right"/>
        <w:rPr>
          <w:sz w:val="20"/>
          <w:szCs w:val="20"/>
        </w:rPr>
      </w:pPr>
      <w:r w:rsidRPr="005B4FF1">
        <w:rPr>
          <w:sz w:val="20"/>
          <w:szCs w:val="20"/>
        </w:rPr>
        <w:t>After Sales Service - JC Fábrica de Válvulas</w:t>
      </w:r>
    </w:p>
    <w:p w14:paraId="77ABC09D" w14:textId="1E9CE776" w:rsidR="00B6171D" w:rsidRPr="005B4FF1" w:rsidRDefault="00B6171D" w:rsidP="0091062D">
      <w:pPr>
        <w:tabs>
          <w:tab w:val="left" w:pos="567"/>
          <w:tab w:val="left" w:pos="6521"/>
        </w:tabs>
        <w:spacing w:after="120" w:line="276" w:lineRule="auto"/>
        <w:jc w:val="right"/>
        <w:rPr>
          <w:sz w:val="20"/>
          <w:szCs w:val="20"/>
        </w:rPr>
      </w:pPr>
    </w:p>
    <w:sectPr w:rsidR="00B6171D" w:rsidRPr="005B4FF1" w:rsidSect="000A02D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844" w:right="1133" w:bottom="1258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72952" w14:textId="77777777" w:rsidR="00FB1941" w:rsidRPr="002E4A4E" w:rsidRDefault="00FB1941" w:rsidP="00424358">
      <w:pPr>
        <w:spacing w:after="0" w:line="240" w:lineRule="auto"/>
      </w:pPr>
      <w:r w:rsidRPr="002E4A4E">
        <w:separator/>
      </w:r>
    </w:p>
  </w:endnote>
  <w:endnote w:type="continuationSeparator" w:id="0">
    <w:p w14:paraId="247DB1E3" w14:textId="77777777" w:rsidR="00FB1941" w:rsidRPr="002E4A4E" w:rsidRDefault="00FB1941" w:rsidP="00424358">
      <w:pPr>
        <w:spacing w:after="0" w:line="240" w:lineRule="auto"/>
      </w:pPr>
      <w:r w:rsidRPr="002E4A4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96EBB" w14:textId="77777777" w:rsidR="005B4FF1" w:rsidRDefault="005B4FF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31886" w14:textId="77777777" w:rsidR="00C319EA" w:rsidRPr="002E4A4E" w:rsidRDefault="007F5A35" w:rsidP="00A27756">
    <w:pPr>
      <w:pStyle w:val="Piedepgina"/>
      <w:jc w:val="center"/>
    </w:pPr>
    <w:r w:rsidRPr="002E4A4E">
      <w:rPr>
        <w:noProof/>
        <w:lang w:eastAsia="es-ES"/>
      </w:rPr>
      <w:drawing>
        <wp:anchor distT="0" distB="0" distL="114300" distR="114300" simplePos="0" relativeHeight="251662848" behindDoc="0" locked="0" layoutInCell="1" allowOverlap="1" wp14:anchorId="2A8F7E44" wp14:editId="71BA2F23">
          <wp:simplePos x="0" y="0"/>
          <wp:positionH relativeFrom="margin">
            <wp:posOffset>2399665</wp:posOffset>
          </wp:positionH>
          <wp:positionV relativeFrom="margin">
            <wp:posOffset>8680026</wp:posOffset>
          </wp:positionV>
          <wp:extent cx="4297680" cy="365760"/>
          <wp:effectExtent l="0" t="0" r="7620" b="0"/>
          <wp:wrapSquare wrapText="bothSides"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768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B4331" w14:textId="77777777" w:rsidR="005B4FF1" w:rsidRDefault="005B4FF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FE3AF5" w14:textId="77777777" w:rsidR="00FB1941" w:rsidRPr="002E4A4E" w:rsidRDefault="00FB1941" w:rsidP="00424358">
      <w:pPr>
        <w:spacing w:after="0" w:line="240" w:lineRule="auto"/>
      </w:pPr>
      <w:r w:rsidRPr="002E4A4E">
        <w:separator/>
      </w:r>
    </w:p>
  </w:footnote>
  <w:footnote w:type="continuationSeparator" w:id="0">
    <w:p w14:paraId="23F41893" w14:textId="77777777" w:rsidR="00FB1941" w:rsidRPr="002E4A4E" w:rsidRDefault="00FB1941" w:rsidP="00424358">
      <w:pPr>
        <w:spacing w:after="0" w:line="240" w:lineRule="auto"/>
      </w:pPr>
      <w:r w:rsidRPr="002E4A4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6E38D" w14:textId="77777777" w:rsidR="005B4FF1" w:rsidRDefault="005B4FF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B9EE8" w14:textId="77777777" w:rsidR="00C319EA" w:rsidRPr="002E4A4E" w:rsidRDefault="00C319EA" w:rsidP="00424358">
    <w:pPr>
      <w:pStyle w:val="Encabezado"/>
      <w:ind w:left="-993"/>
    </w:pPr>
    <w:r w:rsidRPr="002E4A4E">
      <w:rPr>
        <w:noProof/>
        <w:lang w:eastAsia="es-ES"/>
      </w:rPr>
      <w:drawing>
        <wp:anchor distT="0" distB="0" distL="114300" distR="114300" simplePos="0" relativeHeight="251655680" behindDoc="0" locked="0" layoutInCell="1" allowOverlap="1" wp14:anchorId="71704325" wp14:editId="7ACCE1E4">
          <wp:simplePos x="0" y="0"/>
          <wp:positionH relativeFrom="column">
            <wp:posOffset>-224790</wp:posOffset>
          </wp:positionH>
          <wp:positionV relativeFrom="paragraph">
            <wp:posOffset>-354965</wp:posOffset>
          </wp:positionV>
          <wp:extent cx="1259840" cy="1038225"/>
          <wp:effectExtent l="0" t="0" r="0" b="9525"/>
          <wp:wrapSquare wrapText="bothSides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01b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591"/>
                  <a:stretch/>
                </pic:blipFill>
                <pic:spPr bwMode="auto">
                  <a:xfrm>
                    <a:off x="0" y="0"/>
                    <a:ext cx="1259840" cy="1038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2E4A4E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102E6FC" wp14:editId="07640E78">
              <wp:simplePos x="0" y="0"/>
              <wp:positionH relativeFrom="column">
                <wp:posOffset>946785</wp:posOffset>
              </wp:positionH>
              <wp:positionV relativeFrom="paragraph">
                <wp:posOffset>132715</wp:posOffset>
              </wp:positionV>
              <wp:extent cx="5143500" cy="0"/>
              <wp:effectExtent l="0" t="0" r="19050" b="19050"/>
              <wp:wrapNone/>
              <wp:docPr id="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43500" cy="0"/>
                      </a:xfrm>
                      <a:prstGeom prst="line">
                        <a:avLst/>
                      </a:prstGeom>
                      <a:noFill/>
                      <a:ln w="22225">
                        <a:solidFill>
                          <a:srgbClr val="DC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07DEBF" id="Conector recto 3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55pt,10.45pt" to="479.5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" strokecolor="#dc0000" strokeweight="1.75pt"/>
          </w:pict>
        </mc:Fallback>
      </mc:AlternateContent>
    </w:r>
    <w:r w:rsidRPr="002E4A4E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48BB88F" wp14:editId="1F340AD0">
              <wp:simplePos x="0" y="0"/>
              <wp:positionH relativeFrom="column">
                <wp:posOffset>4643755</wp:posOffset>
              </wp:positionH>
              <wp:positionV relativeFrom="paragraph">
                <wp:posOffset>-69215</wp:posOffset>
              </wp:positionV>
              <wp:extent cx="1533525" cy="342900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352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0DF1C5" w14:textId="77777777" w:rsidR="00C319EA" w:rsidRPr="002E4A4E" w:rsidRDefault="00C319EA" w:rsidP="00675BC6">
                          <w:pPr>
                            <w:jc w:val="right"/>
                            <w:rPr>
                              <w:rFonts w:cs="Arial"/>
                              <w:b/>
                              <w:i/>
                              <w:sz w:val="20"/>
                              <w:szCs w:val="24"/>
                            </w:rPr>
                          </w:pPr>
                          <w:r w:rsidRPr="002E4A4E">
                            <w:rPr>
                              <w:rFonts w:cs="Arial"/>
                              <w:b/>
                              <w:i/>
                              <w:sz w:val="20"/>
                              <w:szCs w:val="24"/>
                            </w:rPr>
                            <w:t>QUALITY DEPARTMENT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8BB88F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365.65pt;margin-top:-5.45pt;width:120.75pt;height:2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" filled="f" stroked="f">
              <v:textbox>
                <w:txbxContent>
                  <w:p w14:paraId="3B0DF1C5" w14:textId="77777777" w:rsidR="00C319EA" w:rsidRPr="002E4A4E" w:rsidRDefault="00C319EA" w:rsidP="00675BC6">
                    <w:pPr>
                      <w:jc w:val="right"/>
                      <w:rPr>
                        <w:rFonts w:cs="Arial"/>
                        <w:b/>
                        <w:i/>
                        <w:sz w:val="20"/>
                        <w:szCs w:val="24"/>
                      </w:rPr>
                    </w:pPr>
                    <w:r w:rsidRPr="002E4A4E">
                      <w:rPr>
                        <w:rFonts w:cs="Arial"/>
                        <w:b/>
                        <w:i/>
                        <w:sz w:val="20"/>
                        <w:szCs w:val="24"/>
                      </w:rPr>
                      <w:t>QUALITY DEPARTMENT</w:t>
                    </w:r>
                  </w:p>
                </w:txbxContent>
              </v:textbox>
            </v:shape>
          </w:pict>
        </mc:Fallback>
      </mc:AlternateContent>
    </w:r>
  </w:p>
  <w:p w14:paraId="38BBFC41" w14:textId="77777777" w:rsidR="000A02D8" w:rsidRPr="002E4A4E" w:rsidRDefault="000A02D8" w:rsidP="000A02D8">
    <w:pPr>
      <w:spacing w:after="0" w:line="288" w:lineRule="auto"/>
      <w:ind w:left="7088"/>
      <w:rPr>
        <w:rFonts w:cs="Arial"/>
        <w:b/>
      </w:rPr>
    </w:pPr>
  </w:p>
  <w:p w14:paraId="1EC91884" w14:textId="71B36399" w:rsidR="00BD47B6" w:rsidRPr="002E4A4E" w:rsidRDefault="00BD47B6" w:rsidP="00BD47B6">
    <w:pPr>
      <w:tabs>
        <w:tab w:val="right" w:pos="9498"/>
      </w:tabs>
      <w:spacing w:after="0" w:line="288" w:lineRule="auto"/>
      <w:ind w:left="6379"/>
      <w:rPr>
        <w:rFonts w:cs="Arial"/>
      </w:rPr>
    </w:pPr>
    <w:r w:rsidRPr="002E4A4E">
      <w:rPr>
        <w:rFonts w:cs="Arial"/>
        <w:b/>
      </w:rPr>
      <w:t xml:space="preserve">DATE: </w:t>
    </w:r>
    <w:r w:rsidRPr="002E4A4E">
      <w:rPr>
        <w:rFonts w:cs="Arial"/>
        <w:b/>
      </w:rPr>
      <w:tab/>
    </w:r>
    <w:r w:rsidR="00CA47C3">
      <w:rPr>
        <w:rFonts w:cs="Arial"/>
      </w:rPr>
      <w:t>1</w:t>
    </w:r>
    <w:r w:rsidR="003F4C90">
      <w:rPr>
        <w:rFonts w:cs="Arial"/>
      </w:rPr>
      <w:t>7</w:t>
    </w:r>
    <w:r w:rsidR="008A2513" w:rsidRPr="002E4A4E">
      <w:rPr>
        <w:rFonts w:cs="Arial"/>
      </w:rPr>
      <w:t>/</w:t>
    </w:r>
    <w:r w:rsidR="00CA47C3">
      <w:rPr>
        <w:rFonts w:cs="Arial"/>
      </w:rPr>
      <w:t>01</w:t>
    </w:r>
    <w:r w:rsidR="008F73EB" w:rsidRPr="002E4A4E">
      <w:rPr>
        <w:rFonts w:cs="Arial"/>
      </w:rPr>
      <w:t>/202</w:t>
    </w:r>
    <w:r w:rsidR="005B4FF1">
      <w:rPr>
        <w:rFonts w:cs="Arial"/>
      </w:rPr>
      <w:t>5</w:t>
    </w:r>
  </w:p>
  <w:p w14:paraId="23BE3DB2" w14:textId="5BACAEED" w:rsidR="00BD47B6" w:rsidRPr="002E4A4E" w:rsidRDefault="00BD47B6" w:rsidP="00BD47B6">
    <w:pPr>
      <w:tabs>
        <w:tab w:val="right" w:pos="9498"/>
      </w:tabs>
      <w:spacing w:after="0" w:line="288" w:lineRule="auto"/>
      <w:ind w:left="6379"/>
      <w:rPr>
        <w:rFonts w:cs="Arial"/>
      </w:rPr>
    </w:pPr>
    <w:r w:rsidRPr="002E4A4E">
      <w:rPr>
        <w:rFonts w:cs="Arial"/>
        <w:b/>
      </w:rPr>
      <w:t>REPORT:</w:t>
    </w:r>
    <w:r w:rsidR="00C153A8" w:rsidRPr="002E4A4E">
      <w:rPr>
        <w:rFonts w:cs="Arial"/>
      </w:rPr>
      <w:t xml:space="preserve"> </w:t>
    </w:r>
    <w:r w:rsidR="00C153A8" w:rsidRPr="002E4A4E">
      <w:rPr>
        <w:rFonts w:cs="Arial"/>
      </w:rPr>
      <w:tab/>
    </w:r>
    <w:r w:rsidR="00CA47C3">
      <w:rPr>
        <w:rFonts w:cs="Arial"/>
      </w:rPr>
      <w:t>2</w:t>
    </w:r>
    <w:r w:rsidR="005B4FF1">
      <w:rPr>
        <w:rFonts w:cs="Arial"/>
      </w:rPr>
      <w:t>5</w:t>
    </w:r>
    <w:r w:rsidR="00CA47C3">
      <w:rPr>
        <w:rFonts w:cs="Arial"/>
      </w:rPr>
      <w:t>011</w:t>
    </w:r>
    <w:r w:rsidR="003F4C90">
      <w:rPr>
        <w:rFonts w:cs="Arial"/>
      </w:rPr>
      <w:t>7</w:t>
    </w:r>
  </w:p>
  <w:p w14:paraId="5451A2EA" w14:textId="77777777" w:rsidR="00C319EA" w:rsidRPr="002E4A4E" w:rsidRDefault="00C319EA" w:rsidP="000A02D8">
    <w:pPr>
      <w:pStyle w:val="Encabezado"/>
      <w:ind w:left="170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C4330" w14:textId="77777777" w:rsidR="005B4FF1" w:rsidRDefault="005B4FF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A2F80"/>
    <w:multiLevelType w:val="hybridMultilevel"/>
    <w:tmpl w:val="11D200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02A48"/>
    <w:multiLevelType w:val="hybridMultilevel"/>
    <w:tmpl w:val="6BF8A49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E14B92"/>
    <w:multiLevelType w:val="hybridMultilevel"/>
    <w:tmpl w:val="7F78891A"/>
    <w:lvl w:ilvl="0" w:tplc="79C61D46">
      <w:numFmt w:val="bullet"/>
      <w:lvlText w:val="-"/>
      <w:lvlJc w:val="left"/>
      <w:pPr>
        <w:ind w:left="644" w:hanging="360"/>
      </w:pPr>
      <w:rPr>
        <w:rFonts w:ascii="Calibri" w:eastAsiaTheme="minorEastAsia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06175844"/>
    <w:multiLevelType w:val="hybridMultilevel"/>
    <w:tmpl w:val="E6F2764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BB06FD"/>
    <w:multiLevelType w:val="hybridMultilevel"/>
    <w:tmpl w:val="AC1EABB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D6A49C7"/>
    <w:multiLevelType w:val="hybridMultilevel"/>
    <w:tmpl w:val="134EE3D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C72F1"/>
    <w:multiLevelType w:val="hybridMultilevel"/>
    <w:tmpl w:val="D5D634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9968E3"/>
    <w:multiLevelType w:val="hybridMultilevel"/>
    <w:tmpl w:val="511AE49E"/>
    <w:lvl w:ilvl="0" w:tplc="04090017">
      <w:start w:val="1"/>
      <w:numFmt w:val="lowerLetter"/>
      <w:lvlText w:val="%1)"/>
      <w:lvlJc w:val="left"/>
      <w:pPr>
        <w:ind w:left="1068" w:hanging="360"/>
      </w:p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E610D04"/>
    <w:multiLevelType w:val="hybridMultilevel"/>
    <w:tmpl w:val="0FA8F510"/>
    <w:lvl w:ilvl="0" w:tplc="60ECB8A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55A78E1"/>
    <w:multiLevelType w:val="hybridMultilevel"/>
    <w:tmpl w:val="6C0A2348"/>
    <w:lvl w:ilvl="0" w:tplc="DDEEB3F6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080F8F"/>
    <w:multiLevelType w:val="hybridMultilevel"/>
    <w:tmpl w:val="A3461F9C"/>
    <w:lvl w:ilvl="0" w:tplc="73564E3C">
      <w:numFmt w:val="bullet"/>
      <w:lvlText w:val="-"/>
      <w:lvlJc w:val="left"/>
      <w:pPr>
        <w:ind w:left="644" w:hanging="360"/>
      </w:pPr>
      <w:rPr>
        <w:rFonts w:ascii="Calibri" w:eastAsiaTheme="minorEastAsia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37BA218A"/>
    <w:multiLevelType w:val="hybridMultilevel"/>
    <w:tmpl w:val="4F7E1B66"/>
    <w:lvl w:ilvl="0" w:tplc="1C66B76C">
      <w:numFmt w:val="bullet"/>
      <w:lvlText w:val="-"/>
      <w:lvlJc w:val="left"/>
      <w:pPr>
        <w:ind w:left="644" w:hanging="360"/>
      </w:pPr>
      <w:rPr>
        <w:rFonts w:ascii="Calibri" w:eastAsiaTheme="minorEastAsia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3DD42F3D"/>
    <w:multiLevelType w:val="multilevel"/>
    <w:tmpl w:val="CD60730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-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407A5784"/>
    <w:multiLevelType w:val="hybridMultilevel"/>
    <w:tmpl w:val="70862EF8"/>
    <w:lvl w:ilvl="0" w:tplc="E732304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1C5D64"/>
    <w:multiLevelType w:val="hybridMultilevel"/>
    <w:tmpl w:val="42622440"/>
    <w:lvl w:ilvl="0" w:tplc="0C0A000F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CC86931"/>
    <w:multiLevelType w:val="hybridMultilevel"/>
    <w:tmpl w:val="89B4350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951831"/>
    <w:multiLevelType w:val="hybridMultilevel"/>
    <w:tmpl w:val="5B2E8794"/>
    <w:lvl w:ilvl="0" w:tplc="622A6F7C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106A68"/>
    <w:multiLevelType w:val="hybridMultilevel"/>
    <w:tmpl w:val="D696D28E"/>
    <w:lvl w:ilvl="0" w:tplc="D38E83C0">
      <w:numFmt w:val="bullet"/>
      <w:lvlText w:val="-"/>
      <w:lvlJc w:val="left"/>
      <w:pPr>
        <w:ind w:left="644" w:hanging="360"/>
      </w:pPr>
      <w:rPr>
        <w:rFonts w:ascii="Calibri" w:eastAsiaTheme="minorEastAsia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505F1E28"/>
    <w:multiLevelType w:val="hybridMultilevel"/>
    <w:tmpl w:val="ACA23B54"/>
    <w:lvl w:ilvl="0" w:tplc="C6FE9BE8">
      <w:numFmt w:val="bullet"/>
      <w:lvlText w:val="-"/>
      <w:lvlJc w:val="left"/>
      <w:pPr>
        <w:ind w:left="644" w:hanging="360"/>
      </w:pPr>
      <w:rPr>
        <w:rFonts w:ascii="Calibri" w:eastAsiaTheme="minorEastAsia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53134239"/>
    <w:multiLevelType w:val="hybridMultilevel"/>
    <w:tmpl w:val="86E21E60"/>
    <w:lvl w:ilvl="0" w:tplc="0C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5BBC0EF4"/>
    <w:multiLevelType w:val="hybridMultilevel"/>
    <w:tmpl w:val="C1EADBA0"/>
    <w:lvl w:ilvl="0" w:tplc="10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0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EE138DA"/>
    <w:multiLevelType w:val="hybridMultilevel"/>
    <w:tmpl w:val="D85276D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926297"/>
    <w:multiLevelType w:val="hybridMultilevel"/>
    <w:tmpl w:val="9F9A65E8"/>
    <w:lvl w:ilvl="0" w:tplc="A770EBFC">
      <w:numFmt w:val="bullet"/>
      <w:lvlText w:val="-"/>
      <w:lvlJc w:val="left"/>
      <w:pPr>
        <w:ind w:left="644" w:hanging="360"/>
      </w:pPr>
      <w:rPr>
        <w:rFonts w:ascii="Calibri" w:eastAsiaTheme="minorEastAsia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623C6318"/>
    <w:multiLevelType w:val="hybridMultilevel"/>
    <w:tmpl w:val="AB0A50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ED330D"/>
    <w:multiLevelType w:val="hybridMultilevel"/>
    <w:tmpl w:val="70CA57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9D7A8C"/>
    <w:multiLevelType w:val="hybridMultilevel"/>
    <w:tmpl w:val="E924975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EA571C"/>
    <w:multiLevelType w:val="hybridMultilevel"/>
    <w:tmpl w:val="E16C731E"/>
    <w:lvl w:ilvl="0" w:tplc="60D8A4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64662A"/>
    <w:multiLevelType w:val="hybridMultilevel"/>
    <w:tmpl w:val="128C0A8A"/>
    <w:lvl w:ilvl="0" w:tplc="E732304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2A47E7"/>
    <w:multiLevelType w:val="hybridMultilevel"/>
    <w:tmpl w:val="60901218"/>
    <w:lvl w:ilvl="0" w:tplc="8DBCCD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4955719"/>
    <w:multiLevelType w:val="hybridMultilevel"/>
    <w:tmpl w:val="D9CE3CC4"/>
    <w:lvl w:ilvl="0" w:tplc="AC024F40">
      <w:numFmt w:val="bullet"/>
      <w:lvlText w:val="-"/>
      <w:lvlJc w:val="left"/>
      <w:pPr>
        <w:ind w:left="644" w:hanging="360"/>
      </w:pPr>
      <w:rPr>
        <w:rFonts w:ascii="Calibri" w:eastAsiaTheme="minorEastAsia" w:hAnsi="Calibri" w:cs="Arial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76CB0D9B"/>
    <w:multiLevelType w:val="hybridMultilevel"/>
    <w:tmpl w:val="2F1A66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D73120"/>
    <w:multiLevelType w:val="hybridMultilevel"/>
    <w:tmpl w:val="6B1812B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874294"/>
    <w:multiLevelType w:val="hybridMultilevel"/>
    <w:tmpl w:val="C974E9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2085287">
    <w:abstractNumId w:val="25"/>
  </w:num>
  <w:num w:numId="2" w16cid:durableId="546838413">
    <w:abstractNumId w:val="28"/>
  </w:num>
  <w:num w:numId="3" w16cid:durableId="722867879">
    <w:abstractNumId w:val="6"/>
  </w:num>
  <w:num w:numId="4" w16cid:durableId="558905707">
    <w:abstractNumId w:val="7"/>
  </w:num>
  <w:num w:numId="5" w16cid:durableId="1583644514">
    <w:abstractNumId w:val="8"/>
  </w:num>
  <w:num w:numId="6" w16cid:durableId="1376658812">
    <w:abstractNumId w:val="14"/>
  </w:num>
  <w:num w:numId="7" w16cid:durableId="2019110358">
    <w:abstractNumId w:val="31"/>
  </w:num>
  <w:num w:numId="8" w16cid:durableId="414321429">
    <w:abstractNumId w:val="21"/>
  </w:num>
  <w:num w:numId="9" w16cid:durableId="1220437320">
    <w:abstractNumId w:val="2"/>
  </w:num>
  <w:num w:numId="10" w16cid:durableId="1827890223">
    <w:abstractNumId w:val="22"/>
  </w:num>
  <w:num w:numId="11" w16cid:durableId="716316402">
    <w:abstractNumId w:val="29"/>
  </w:num>
  <w:num w:numId="12" w16cid:durableId="771702715">
    <w:abstractNumId w:val="17"/>
  </w:num>
  <w:num w:numId="13" w16cid:durableId="2013870281">
    <w:abstractNumId w:val="10"/>
  </w:num>
  <w:num w:numId="14" w16cid:durableId="110638358">
    <w:abstractNumId w:val="18"/>
  </w:num>
  <w:num w:numId="15" w16cid:durableId="1312296746">
    <w:abstractNumId w:val="11"/>
  </w:num>
  <w:num w:numId="16" w16cid:durableId="1056245744">
    <w:abstractNumId w:val="0"/>
  </w:num>
  <w:num w:numId="17" w16cid:durableId="290213272">
    <w:abstractNumId w:val="3"/>
  </w:num>
  <w:num w:numId="18" w16cid:durableId="131860494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614289525">
    <w:abstractNumId w:val="26"/>
  </w:num>
  <w:num w:numId="20" w16cid:durableId="572277569">
    <w:abstractNumId w:val="4"/>
  </w:num>
  <w:num w:numId="21" w16cid:durableId="1083525216">
    <w:abstractNumId w:val="1"/>
  </w:num>
  <w:num w:numId="22" w16cid:durableId="67003219">
    <w:abstractNumId w:val="15"/>
  </w:num>
  <w:num w:numId="23" w16cid:durableId="351996058">
    <w:abstractNumId w:val="16"/>
  </w:num>
  <w:num w:numId="24" w16cid:durableId="366569633">
    <w:abstractNumId w:val="24"/>
  </w:num>
  <w:num w:numId="25" w16cid:durableId="2093626359">
    <w:abstractNumId w:val="19"/>
  </w:num>
  <w:num w:numId="26" w16cid:durableId="1362784923">
    <w:abstractNumId w:val="27"/>
  </w:num>
  <w:num w:numId="27" w16cid:durableId="1017922867">
    <w:abstractNumId w:val="30"/>
  </w:num>
  <w:num w:numId="28" w16cid:durableId="858816078">
    <w:abstractNumId w:val="13"/>
  </w:num>
  <w:num w:numId="29" w16cid:durableId="1105543084">
    <w:abstractNumId w:val="23"/>
  </w:num>
  <w:num w:numId="30" w16cid:durableId="160826140">
    <w:abstractNumId w:val="32"/>
  </w:num>
  <w:num w:numId="31" w16cid:durableId="1936791075">
    <w:abstractNumId w:val="9"/>
  </w:num>
  <w:num w:numId="32" w16cid:durableId="1938826377">
    <w:abstractNumId w:val="12"/>
  </w:num>
  <w:num w:numId="33" w16cid:durableId="15259443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49B"/>
    <w:rsid w:val="00000202"/>
    <w:rsid w:val="00004AF1"/>
    <w:rsid w:val="00005004"/>
    <w:rsid w:val="000053EA"/>
    <w:rsid w:val="00005A7E"/>
    <w:rsid w:val="00012000"/>
    <w:rsid w:val="00015BCB"/>
    <w:rsid w:val="00026831"/>
    <w:rsid w:val="0003032F"/>
    <w:rsid w:val="00036A69"/>
    <w:rsid w:val="0004042F"/>
    <w:rsid w:val="00042A12"/>
    <w:rsid w:val="00043B62"/>
    <w:rsid w:val="00044630"/>
    <w:rsid w:val="000456ED"/>
    <w:rsid w:val="0004738E"/>
    <w:rsid w:val="00052415"/>
    <w:rsid w:val="00052C02"/>
    <w:rsid w:val="000542D0"/>
    <w:rsid w:val="00064EF4"/>
    <w:rsid w:val="000663C1"/>
    <w:rsid w:val="00066C85"/>
    <w:rsid w:val="00071112"/>
    <w:rsid w:val="00073297"/>
    <w:rsid w:val="00090FC3"/>
    <w:rsid w:val="00091EB3"/>
    <w:rsid w:val="00092B9E"/>
    <w:rsid w:val="00096C33"/>
    <w:rsid w:val="000A02D8"/>
    <w:rsid w:val="000B127D"/>
    <w:rsid w:val="000B277B"/>
    <w:rsid w:val="000B3C2D"/>
    <w:rsid w:val="000B66E3"/>
    <w:rsid w:val="000B6774"/>
    <w:rsid w:val="000B6F7A"/>
    <w:rsid w:val="000D282C"/>
    <w:rsid w:val="000D2BDE"/>
    <w:rsid w:val="000D31AD"/>
    <w:rsid w:val="000D3FBD"/>
    <w:rsid w:val="000D44FC"/>
    <w:rsid w:val="000E5A99"/>
    <w:rsid w:val="000E6238"/>
    <w:rsid w:val="000E772A"/>
    <w:rsid w:val="000F1EF8"/>
    <w:rsid w:val="000F3725"/>
    <w:rsid w:val="000F65D2"/>
    <w:rsid w:val="000F72D7"/>
    <w:rsid w:val="00101C36"/>
    <w:rsid w:val="001125CD"/>
    <w:rsid w:val="00120FA9"/>
    <w:rsid w:val="00121249"/>
    <w:rsid w:val="00142F6D"/>
    <w:rsid w:val="00147C8D"/>
    <w:rsid w:val="00151261"/>
    <w:rsid w:val="0015298B"/>
    <w:rsid w:val="00160DE4"/>
    <w:rsid w:val="0016625D"/>
    <w:rsid w:val="00170A85"/>
    <w:rsid w:val="00177136"/>
    <w:rsid w:val="001778D2"/>
    <w:rsid w:val="00196FC4"/>
    <w:rsid w:val="001A50E1"/>
    <w:rsid w:val="001B048D"/>
    <w:rsid w:val="001B651D"/>
    <w:rsid w:val="001C18DA"/>
    <w:rsid w:val="001C3206"/>
    <w:rsid w:val="001C4A92"/>
    <w:rsid w:val="001C5402"/>
    <w:rsid w:val="001C706F"/>
    <w:rsid w:val="001D1C03"/>
    <w:rsid w:val="001E0ECC"/>
    <w:rsid w:val="001E35C5"/>
    <w:rsid w:val="001F0857"/>
    <w:rsid w:val="001F1DD4"/>
    <w:rsid w:val="001F46CD"/>
    <w:rsid w:val="001F4CC7"/>
    <w:rsid w:val="001F7A53"/>
    <w:rsid w:val="00200BFE"/>
    <w:rsid w:val="00202144"/>
    <w:rsid w:val="0021241B"/>
    <w:rsid w:val="0021724E"/>
    <w:rsid w:val="002217C7"/>
    <w:rsid w:val="00222177"/>
    <w:rsid w:val="00225816"/>
    <w:rsid w:val="00225BD0"/>
    <w:rsid w:val="00227643"/>
    <w:rsid w:val="00231729"/>
    <w:rsid w:val="00234FEB"/>
    <w:rsid w:val="002402B5"/>
    <w:rsid w:val="00244526"/>
    <w:rsid w:val="002469E0"/>
    <w:rsid w:val="00246DF5"/>
    <w:rsid w:val="00255237"/>
    <w:rsid w:val="0025623E"/>
    <w:rsid w:val="002636DA"/>
    <w:rsid w:val="00263990"/>
    <w:rsid w:val="00265E2C"/>
    <w:rsid w:val="0027103B"/>
    <w:rsid w:val="0027182B"/>
    <w:rsid w:val="00274192"/>
    <w:rsid w:val="002778FA"/>
    <w:rsid w:val="00292E04"/>
    <w:rsid w:val="00293B77"/>
    <w:rsid w:val="00295A18"/>
    <w:rsid w:val="00297A7F"/>
    <w:rsid w:val="002A64BA"/>
    <w:rsid w:val="002B32AE"/>
    <w:rsid w:val="002B4401"/>
    <w:rsid w:val="002B670A"/>
    <w:rsid w:val="002C1B8B"/>
    <w:rsid w:val="002C361C"/>
    <w:rsid w:val="002D2E44"/>
    <w:rsid w:val="002D78B9"/>
    <w:rsid w:val="002E4329"/>
    <w:rsid w:val="002E47A1"/>
    <w:rsid w:val="002E4A4E"/>
    <w:rsid w:val="003021CC"/>
    <w:rsid w:val="003050D3"/>
    <w:rsid w:val="0030686F"/>
    <w:rsid w:val="00315834"/>
    <w:rsid w:val="00316B8D"/>
    <w:rsid w:val="00317611"/>
    <w:rsid w:val="003205AF"/>
    <w:rsid w:val="00320A48"/>
    <w:rsid w:val="003247DA"/>
    <w:rsid w:val="00325E0F"/>
    <w:rsid w:val="0032637A"/>
    <w:rsid w:val="0033339A"/>
    <w:rsid w:val="00347CA2"/>
    <w:rsid w:val="00351EE9"/>
    <w:rsid w:val="0035798E"/>
    <w:rsid w:val="003607F3"/>
    <w:rsid w:val="00382D6B"/>
    <w:rsid w:val="0038759F"/>
    <w:rsid w:val="003A2C2B"/>
    <w:rsid w:val="003B00FD"/>
    <w:rsid w:val="003B5911"/>
    <w:rsid w:val="003B6B15"/>
    <w:rsid w:val="003B6EA4"/>
    <w:rsid w:val="003B7686"/>
    <w:rsid w:val="003B7E65"/>
    <w:rsid w:val="003C0D3F"/>
    <w:rsid w:val="003C10F6"/>
    <w:rsid w:val="003C1740"/>
    <w:rsid w:val="003C2E08"/>
    <w:rsid w:val="003C3944"/>
    <w:rsid w:val="003D086E"/>
    <w:rsid w:val="003D0E19"/>
    <w:rsid w:val="003D175E"/>
    <w:rsid w:val="003D200A"/>
    <w:rsid w:val="003D323E"/>
    <w:rsid w:val="003D4B14"/>
    <w:rsid w:val="003D57B5"/>
    <w:rsid w:val="003E1934"/>
    <w:rsid w:val="003E4EEE"/>
    <w:rsid w:val="003F0483"/>
    <w:rsid w:val="003F4195"/>
    <w:rsid w:val="003F4C90"/>
    <w:rsid w:val="004022D6"/>
    <w:rsid w:val="0040397E"/>
    <w:rsid w:val="004049B3"/>
    <w:rsid w:val="00404B1A"/>
    <w:rsid w:val="004070D2"/>
    <w:rsid w:val="00412B52"/>
    <w:rsid w:val="0041359E"/>
    <w:rsid w:val="0041643A"/>
    <w:rsid w:val="004203A7"/>
    <w:rsid w:val="004227A1"/>
    <w:rsid w:val="00424358"/>
    <w:rsid w:val="00427E59"/>
    <w:rsid w:val="00432E7D"/>
    <w:rsid w:val="004358EC"/>
    <w:rsid w:val="004400A4"/>
    <w:rsid w:val="00440EA2"/>
    <w:rsid w:val="0044528F"/>
    <w:rsid w:val="004507C6"/>
    <w:rsid w:val="00452F8B"/>
    <w:rsid w:val="00453105"/>
    <w:rsid w:val="004556A2"/>
    <w:rsid w:val="004606C6"/>
    <w:rsid w:val="004607D2"/>
    <w:rsid w:val="00464B54"/>
    <w:rsid w:val="00465A3F"/>
    <w:rsid w:val="00471D58"/>
    <w:rsid w:val="004749B6"/>
    <w:rsid w:val="00477045"/>
    <w:rsid w:val="0048348B"/>
    <w:rsid w:val="00485B71"/>
    <w:rsid w:val="00486943"/>
    <w:rsid w:val="00486A8F"/>
    <w:rsid w:val="00487222"/>
    <w:rsid w:val="00491BA2"/>
    <w:rsid w:val="00496400"/>
    <w:rsid w:val="00496E2D"/>
    <w:rsid w:val="004A1FBD"/>
    <w:rsid w:val="004A2FEE"/>
    <w:rsid w:val="004A54E9"/>
    <w:rsid w:val="004B266E"/>
    <w:rsid w:val="004B45A7"/>
    <w:rsid w:val="004C5372"/>
    <w:rsid w:val="004C6A29"/>
    <w:rsid w:val="004C6B29"/>
    <w:rsid w:val="004D3382"/>
    <w:rsid w:val="004D5A00"/>
    <w:rsid w:val="004D7BCE"/>
    <w:rsid w:val="004E33F9"/>
    <w:rsid w:val="004E6980"/>
    <w:rsid w:val="004F0543"/>
    <w:rsid w:val="004F252F"/>
    <w:rsid w:val="004F5A25"/>
    <w:rsid w:val="004F70C6"/>
    <w:rsid w:val="004F79D7"/>
    <w:rsid w:val="005000A8"/>
    <w:rsid w:val="00506A98"/>
    <w:rsid w:val="00514267"/>
    <w:rsid w:val="00514573"/>
    <w:rsid w:val="005158D4"/>
    <w:rsid w:val="005206A0"/>
    <w:rsid w:val="005217D0"/>
    <w:rsid w:val="005240CD"/>
    <w:rsid w:val="005267CD"/>
    <w:rsid w:val="00535971"/>
    <w:rsid w:val="00536C10"/>
    <w:rsid w:val="00536F32"/>
    <w:rsid w:val="00537CB6"/>
    <w:rsid w:val="00540DF7"/>
    <w:rsid w:val="00541454"/>
    <w:rsid w:val="00543B4F"/>
    <w:rsid w:val="005506C4"/>
    <w:rsid w:val="00550BD4"/>
    <w:rsid w:val="00551557"/>
    <w:rsid w:val="005518EC"/>
    <w:rsid w:val="00557466"/>
    <w:rsid w:val="00563FBF"/>
    <w:rsid w:val="00567A69"/>
    <w:rsid w:val="00577F00"/>
    <w:rsid w:val="005823EA"/>
    <w:rsid w:val="00582425"/>
    <w:rsid w:val="00584B96"/>
    <w:rsid w:val="00584D24"/>
    <w:rsid w:val="00586378"/>
    <w:rsid w:val="005947F1"/>
    <w:rsid w:val="00594EB9"/>
    <w:rsid w:val="00595C68"/>
    <w:rsid w:val="005967A9"/>
    <w:rsid w:val="005A47DB"/>
    <w:rsid w:val="005B157D"/>
    <w:rsid w:val="005B46FF"/>
    <w:rsid w:val="005B4FF1"/>
    <w:rsid w:val="005B7855"/>
    <w:rsid w:val="005C1F05"/>
    <w:rsid w:val="005C30F2"/>
    <w:rsid w:val="005C475A"/>
    <w:rsid w:val="005C52D9"/>
    <w:rsid w:val="005C537E"/>
    <w:rsid w:val="005D20FD"/>
    <w:rsid w:val="005D4A14"/>
    <w:rsid w:val="005D75FE"/>
    <w:rsid w:val="005E10C6"/>
    <w:rsid w:val="005E277B"/>
    <w:rsid w:val="005E282F"/>
    <w:rsid w:val="005E2B4B"/>
    <w:rsid w:val="005E3F13"/>
    <w:rsid w:val="005F2B16"/>
    <w:rsid w:val="005F5568"/>
    <w:rsid w:val="0060146D"/>
    <w:rsid w:val="00601B70"/>
    <w:rsid w:val="006039CB"/>
    <w:rsid w:val="00611994"/>
    <w:rsid w:val="00614929"/>
    <w:rsid w:val="00630D95"/>
    <w:rsid w:val="006343DF"/>
    <w:rsid w:val="006370AA"/>
    <w:rsid w:val="00643EDF"/>
    <w:rsid w:val="00645BC6"/>
    <w:rsid w:val="006564EF"/>
    <w:rsid w:val="00662AE7"/>
    <w:rsid w:val="0066346F"/>
    <w:rsid w:val="0066775B"/>
    <w:rsid w:val="00671161"/>
    <w:rsid w:val="00675BC6"/>
    <w:rsid w:val="00680C62"/>
    <w:rsid w:val="00680DA1"/>
    <w:rsid w:val="00681353"/>
    <w:rsid w:val="0068550C"/>
    <w:rsid w:val="00685F12"/>
    <w:rsid w:val="00686DF8"/>
    <w:rsid w:val="00693FAE"/>
    <w:rsid w:val="0069612D"/>
    <w:rsid w:val="006A0592"/>
    <w:rsid w:val="006A145F"/>
    <w:rsid w:val="006A1A6C"/>
    <w:rsid w:val="006A69AA"/>
    <w:rsid w:val="006B0CF0"/>
    <w:rsid w:val="006B0EBA"/>
    <w:rsid w:val="006B1EEF"/>
    <w:rsid w:val="006D33A1"/>
    <w:rsid w:val="006D45FF"/>
    <w:rsid w:val="006E2810"/>
    <w:rsid w:val="006E309A"/>
    <w:rsid w:val="006E4C08"/>
    <w:rsid w:val="006E5DE1"/>
    <w:rsid w:val="006E71EF"/>
    <w:rsid w:val="006E7D79"/>
    <w:rsid w:val="006F1384"/>
    <w:rsid w:val="006F4EE2"/>
    <w:rsid w:val="006F5638"/>
    <w:rsid w:val="006F5EA2"/>
    <w:rsid w:val="006F6EFC"/>
    <w:rsid w:val="00705408"/>
    <w:rsid w:val="00705B98"/>
    <w:rsid w:val="007102D3"/>
    <w:rsid w:val="00710B60"/>
    <w:rsid w:val="00711A21"/>
    <w:rsid w:val="00713580"/>
    <w:rsid w:val="00720443"/>
    <w:rsid w:val="00722D0D"/>
    <w:rsid w:val="0073087B"/>
    <w:rsid w:val="00731B80"/>
    <w:rsid w:val="007348A3"/>
    <w:rsid w:val="00734EAC"/>
    <w:rsid w:val="007426A5"/>
    <w:rsid w:val="00743F8D"/>
    <w:rsid w:val="00744332"/>
    <w:rsid w:val="00746779"/>
    <w:rsid w:val="00747552"/>
    <w:rsid w:val="00747C71"/>
    <w:rsid w:val="007501E5"/>
    <w:rsid w:val="007554A2"/>
    <w:rsid w:val="0075630E"/>
    <w:rsid w:val="007605F3"/>
    <w:rsid w:val="007660A4"/>
    <w:rsid w:val="007670EB"/>
    <w:rsid w:val="00767AD9"/>
    <w:rsid w:val="00781418"/>
    <w:rsid w:val="007814B7"/>
    <w:rsid w:val="00782683"/>
    <w:rsid w:val="007840FB"/>
    <w:rsid w:val="00790AB5"/>
    <w:rsid w:val="0079427F"/>
    <w:rsid w:val="007A14B1"/>
    <w:rsid w:val="007A5FB5"/>
    <w:rsid w:val="007B0494"/>
    <w:rsid w:val="007B13E4"/>
    <w:rsid w:val="007B47CE"/>
    <w:rsid w:val="007B5477"/>
    <w:rsid w:val="007C09CC"/>
    <w:rsid w:val="007C4790"/>
    <w:rsid w:val="007C5271"/>
    <w:rsid w:val="007E109A"/>
    <w:rsid w:val="007E428C"/>
    <w:rsid w:val="007E4738"/>
    <w:rsid w:val="007E681D"/>
    <w:rsid w:val="007F0D14"/>
    <w:rsid w:val="007F5347"/>
    <w:rsid w:val="007F5A35"/>
    <w:rsid w:val="007F7BAD"/>
    <w:rsid w:val="008043D9"/>
    <w:rsid w:val="008128A2"/>
    <w:rsid w:val="00814787"/>
    <w:rsid w:val="0081542E"/>
    <w:rsid w:val="00817896"/>
    <w:rsid w:val="008206E6"/>
    <w:rsid w:val="00822BB8"/>
    <w:rsid w:val="008331B9"/>
    <w:rsid w:val="008334EE"/>
    <w:rsid w:val="0083363B"/>
    <w:rsid w:val="00835FE4"/>
    <w:rsid w:val="00841DE8"/>
    <w:rsid w:val="0084268B"/>
    <w:rsid w:val="00844E7C"/>
    <w:rsid w:val="00855D6C"/>
    <w:rsid w:val="00856EF7"/>
    <w:rsid w:val="0086119E"/>
    <w:rsid w:val="008645A1"/>
    <w:rsid w:val="00864634"/>
    <w:rsid w:val="00864E61"/>
    <w:rsid w:val="00867ABB"/>
    <w:rsid w:val="0087144B"/>
    <w:rsid w:val="00872815"/>
    <w:rsid w:val="00875FF0"/>
    <w:rsid w:val="00876BB8"/>
    <w:rsid w:val="00886876"/>
    <w:rsid w:val="00887CE5"/>
    <w:rsid w:val="0089236B"/>
    <w:rsid w:val="00892C2E"/>
    <w:rsid w:val="00892F4F"/>
    <w:rsid w:val="00892FC2"/>
    <w:rsid w:val="00893982"/>
    <w:rsid w:val="0089547E"/>
    <w:rsid w:val="008A2513"/>
    <w:rsid w:val="008B414E"/>
    <w:rsid w:val="008C42FD"/>
    <w:rsid w:val="008C644F"/>
    <w:rsid w:val="008D12A8"/>
    <w:rsid w:val="008D1870"/>
    <w:rsid w:val="008D2A6D"/>
    <w:rsid w:val="008D5B15"/>
    <w:rsid w:val="008D67CD"/>
    <w:rsid w:val="008E168D"/>
    <w:rsid w:val="008E428F"/>
    <w:rsid w:val="008E56ED"/>
    <w:rsid w:val="008F26DA"/>
    <w:rsid w:val="008F73EB"/>
    <w:rsid w:val="009060BF"/>
    <w:rsid w:val="0091062D"/>
    <w:rsid w:val="00910C9D"/>
    <w:rsid w:val="0091151E"/>
    <w:rsid w:val="009118E1"/>
    <w:rsid w:val="00912B19"/>
    <w:rsid w:val="00916302"/>
    <w:rsid w:val="00916A08"/>
    <w:rsid w:val="00922391"/>
    <w:rsid w:val="00924B12"/>
    <w:rsid w:val="00931CDC"/>
    <w:rsid w:val="00932ABF"/>
    <w:rsid w:val="009349DE"/>
    <w:rsid w:val="009502D3"/>
    <w:rsid w:val="0095289C"/>
    <w:rsid w:val="0095329B"/>
    <w:rsid w:val="009533A8"/>
    <w:rsid w:val="0095378F"/>
    <w:rsid w:val="00955865"/>
    <w:rsid w:val="009619C4"/>
    <w:rsid w:val="009646E8"/>
    <w:rsid w:val="00966E24"/>
    <w:rsid w:val="0097016F"/>
    <w:rsid w:val="0097312F"/>
    <w:rsid w:val="00980B05"/>
    <w:rsid w:val="00984133"/>
    <w:rsid w:val="00993C9D"/>
    <w:rsid w:val="009A75A9"/>
    <w:rsid w:val="009B25AF"/>
    <w:rsid w:val="009B3212"/>
    <w:rsid w:val="009B5CF3"/>
    <w:rsid w:val="009B6028"/>
    <w:rsid w:val="009C044A"/>
    <w:rsid w:val="009C25E6"/>
    <w:rsid w:val="009C2B9C"/>
    <w:rsid w:val="009C7B58"/>
    <w:rsid w:val="009D02D7"/>
    <w:rsid w:val="009D1F3E"/>
    <w:rsid w:val="009D29C1"/>
    <w:rsid w:val="009D3108"/>
    <w:rsid w:val="009D6730"/>
    <w:rsid w:val="009E0E5D"/>
    <w:rsid w:val="009E1C89"/>
    <w:rsid w:val="009E2CB7"/>
    <w:rsid w:val="009E5213"/>
    <w:rsid w:val="009E73A5"/>
    <w:rsid w:val="009F1062"/>
    <w:rsid w:val="009F6BE4"/>
    <w:rsid w:val="00A04994"/>
    <w:rsid w:val="00A04E8C"/>
    <w:rsid w:val="00A05C0B"/>
    <w:rsid w:val="00A05FD1"/>
    <w:rsid w:val="00A11E99"/>
    <w:rsid w:val="00A167F4"/>
    <w:rsid w:val="00A17D7A"/>
    <w:rsid w:val="00A17EAA"/>
    <w:rsid w:val="00A2213B"/>
    <w:rsid w:val="00A22612"/>
    <w:rsid w:val="00A22A69"/>
    <w:rsid w:val="00A23755"/>
    <w:rsid w:val="00A27233"/>
    <w:rsid w:val="00A27756"/>
    <w:rsid w:val="00A27D9D"/>
    <w:rsid w:val="00A3549B"/>
    <w:rsid w:val="00A37804"/>
    <w:rsid w:val="00A379D3"/>
    <w:rsid w:val="00A40A4C"/>
    <w:rsid w:val="00A42BE1"/>
    <w:rsid w:val="00A51200"/>
    <w:rsid w:val="00A546F4"/>
    <w:rsid w:val="00A55229"/>
    <w:rsid w:val="00A57E41"/>
    <w:rsid w:val="00A624DA"/>
    <w:rsid w:val="00A62EA8"/>
    <w:rsid w:val="00A72C52"/>
    <w:rsid w:val="00A74DA1"/>
    <w:rsid w:val="00A8301D"/>
    <w:rsid w:val="00A83417"/>
    <w:rsid w:val="00A836B3"/>
    <w:rsid w:val="00A84573"/>
    <w:rsid w:val="00A87794"/>
    <w:rsid w:val="00A95432"/>
    <w:rsid w:val="00AA0D7E"/>
    <w:rsid w:val="00AA3B07"/>
    <w:rsid w:val="00AA4CCA"/>
    <w:rsid w:val="00AA4FB8"/>
    <w:rsid w:val="00AB3539"/>
    <w:rsid w:val="00AB4F28"/>
    <w:rsid w:val="00AB6A5B"/>
    <w:rsid w:val="00AC3D7B"/>
    <w:rsid w:val="00AD4453"/>
    <w:rsid w:val="00AE126A"/>
    <w:rsid w:val="00AE2A93"/>
    <w:rsid w:val="00AE5015"/>
    <w:rsid w:val="00AF37F8"/>
    <w:rsid w:val="00AF4271"/>
    <w:rsid w:val="00AF74A6"/>
    <w:rsid w:val="00B0070B"/>
    <w:rsid w:val="00B11B60"/>
    <w:rsid w:val="00B13BFB"/>
    <w:rsid w:val="00B16D82"/>
    <w:rsid w:val="00B20568"/>
    <w:rsid w:val="00B22DCC"/>
    <w:rsid w:val="00B241A7"/>
    <w:rsid w:val="00B25B7B"/>
    <w:rsid w:val="00B26BEB"/>
    <w:rsid w:val="00B32F70"/>
    <w:rsid w:val="00B335DD"/>
    <w:rsid w:val="00B33693"/>
    <w:rsid w:val="00B34B2B"/>
    <w:rsid w:val="00B36634"/>
    <w:rsid w:val="00B37E3C"/>
    <w:rsid w:val="00B419D6"/>
    <w:rsid w:val="00B4265E"/>
    <w:rsid w:val="00B43664"/>
    <w:rsid w:val="00B45AE9"/>
    <w:rsid w:val="00B52045"/>
    <w:rsid w:val="00B5362C"/>
    <w:rsid w:val="00B6171D"/>
    <w:rsid w:val="00B62079"/>
    <w:rsid w:val="00B645DC"/>
    <w:rsid w:val="00B6744C"/>
    <w:rsid w:val="00B75493"/>
    <w:rsid w:val="00B7698F"/>
    <w:rsid w:val="00B81781"/>
    <w:rsid w:val="00B82273"/>
    <w:rsid w:val="00B87AA4"/>
    <w:rsid w:val="00B955F8"/>
    <w:rsid w:val="00BA76AD"/>
    <w:rsid w:val="00BB0D7A"/>
    <w:rsid w:val="00BB2D80"/>
    <w:rsid w:val="00BB567F"/>
    <w:rsid w:val="00BB5987"/>
    <w:rsid w:val="00BC3A67"/>
    <w:rsid w:val="00BD0716"/>
    <w:rsid w:val="00BD41A8"/>
    <w:rsid w:val="00BD47B6"/>
    <w:rsid w:val="00BD655A"/>
    <w:rsid w:val="00BE1548"/>
    <w:rsid w:val="00BE2903"/>
    <w:rsid w:val="00BE2C40"/>
    <w:rsid w:val="00BE4B00"/>
    <w:rsid w:val="00BE7C36"/>
    <w:rsid w:val="00BE7CB8"/>
    <w:rsid w:val="00BF318B"/>
    <w:rsid w:val="00BF6DC6"/>
    <w:rsid w:val="00C013FD"/>
    <w:rsid w:val="00C01FAA"/>
    <w:rsid w:val="00C022C1"/>
    <w:rsid w:val="00C06F66"/>
    <w:rsid w:val="00C1060D"/>
    <w:rsid w:val="00C10D06"/>
    <w:rsid w:val="00C118C3"/>
    <w:rsid w:val="00C119F9"/>
    <w:rsid w:val="00C125FA"/>
    <w:rsid w:val="00C13781"/>
    <w:rsid w:val="00C153A8"/>
    <w:rsid w:val="00C22760"/>
    <w:rsid w:val="00C23278"/>
    <w:rsid w:val="00C23EF6"/>
    <w:rsid w:val="00C319EA"/>
    <w:rsid w:val="00C3579B"/>
    <w:rsid w:val="00C37884"/>
    <w:rsid w:val="00C37BA7"/>
    <w:rsid w:val="00C406D0"/>
    <w:rsid w:val="00C446A0"/>
    <w:rsid w:val="00C52324"/>
    <w:rsid w:val="00C54C38"/>
    <w:rsid w:val="00C55BA1"/>
    <w:rsid w:val="00C64BD2"/>
    <w:rsid w:val="00C675CB"/>
    <w:rsid w:val="00C76AA4"/>
    <w:rsid w:val="00C94CA7"/>
    <w:rsid w:val="00CA0F27"/>
    <w:rsid w:val="00CA1AF5"/>
    <w:rsid w:val="00CA2374"/>
    <w:rsid w:val="00CA47C3"/>
    <w:rsid w:val="00CA4C82"/>
    <w:rsid w:val="00CA5CA2"/>
    <w:rsid w:val="00CA6192"/>
    <w:rsid w:val="00CB0DD9"/>
    <w:rsid w:val="00CB184E"/>
    <w:rsid w:val="00CB5B39"/>
    <w:rsid w:val="00CC024E"/>
    <w:rsid w:val="00CC193C"/>
    <w:rsid w:val="00CD0006"/>
    <w:rsid w:val="00CD13F8"/>
    <w:rsid w:val="00CD1AF2"/>
    <w:rsid w:val="00CD3A44"/>
    <w:rsid w:val="00CD4AC5"/>
    <w:rsid w:val="00CD6B8C"/>
    <w:rsid w:val="00CE0358"/>
    <w:rsid w:val="00CE0781"/>
    <w:rsid w:val="00CF0312"/>
    <w:rsid w:val="00CF7998"/>
    <w:rsid w:val="00D00274"/>
    <w:rsid w:val="00D016F1"/>
    <w:rsid w:val="00D047BF"/>
    <w:rsid w:val="00D0561A"/>
    <w:rsid w:val="00D06BF7"/>
    <w:rsid w:val="00D0760E"/>
    <w:rsid w:val="00D07BAA"/>
    <w:rsid w:val="00D115A2"/>
    <w:rsid w:val="00D11E3E"/>
    <w:rsid w:val="00D1229C"/>
    <w:rsid w:val="00D16D55"/>
    <w:rsid w:val="00D233CA"/>
    <w:rsid w:val="00D23CD0"/>
    <w:rsid w:val="00D34C25"/>
    <w:rsid w:val="00D35029"/>
    <w:rsid w:val="00D35EEF"/>
    <w:rsid w:val="00D369D9"/>
    <w:rsid w:val="00D3763C"/>
    <w:rsid w:val="00D427EB"/>
    <w:rsid w:val="00D45F72"/>
    <w:rsid w:val="00D471F9"/>
    <w:rsid w:val="00D51666"/>
    <w:rsid w:val="00D534FD"/>
    <w:rsid w:val="00D542AA"/>
    <w:rsid w:val="00D550D2"/>
    <w:rsid w:val="00D65C2D"/>
    <w:rsid w:val="00D73CBA"/>
    <w:rsid w:val="00D744C7"/>
    <w:rsid w:val="00D83992"/>
    <w:rsid w:val="00D90C1C"/>
    <w:rsid w:val="00D943C6"/>
    <w:rsid w:val="00D946E7"/>
    <w:rsid w:val="00DA03E3"/>
    <w:rsid w:val="00DA03E5"/>
    <w:rsid w:val="00DA05A6"/>
    <w:rsid w:val="00DA3234"/>
    <w:rsid w:val="00DA4C3C"/>
    <w:rsid w:val="00DB0077"/>
    <w:rsid w:val="00DB1829"/>
    <w:rsid w:val="00DB60DE"/>
    <w:rsid w:val="00DB7A99"/>
    <w:rsid w:val="00DD521F"/>
    <w:rsid w:val="00DD6D07"/>
    <w:rsid w:val="00DE1380"/>
    <w:rsid w:val="00DE1659"/>
    <w:rsid w:val="00DE45E0"/>
    <w:rsid w:val="00DE720F"/>
    <w:rsid w:val="00DF1B99"/>
    <w:rsid w:val="00DF3ECF"/>
    <w:rsid w:val="00DF7343"/>
    <w:rsid w:val="00DF7904"/>
    <w:rsid w:val="00E0560D"/>
    <w:rsid w:val="00E134C8"/>
    <w:rsid w:val="00E20F0C"/>
    <w:rsid w:val="00E25363"/>
    <w:rsid w:val="00E25CA6"/>
    <w:rsid w:val="00E2632B"/>
    <w:rsid w:val="00E30B3A"/>
    <w:rsid w:val="00E30BF4"/>
    <w:rsid w:val="00E33F21"/>
    <w:rsid w:val="00E341C5"/>
    <w:rsid w:val="00E36408"/>
    <w:rsid w:val="00E400C8"/>
    <w:rsid w:val="00E40FC0"/>
    <w:rsid w:val="00E41B09"/>
    <w:rsid w:val="00E439B2"/>
    <w:rsid w:val="00E444D0"/>
    <w:rsid w:val="00E4609C"/>
    <w:rsid w:val="00E54F50"/>
    <w:rsid w:val="00E5752C"/>
    <w:rsid w:val="00E61EE4"/>
    <w:rsid w:val="00E63AA3"/>
    <w:rsid w:val="00E66A64"/>
    <w:rsid w:val="00E72679"/>
    <w:rsid w:val="00E72956"/>
    <w:rsid w:val="00E74084"/>
    <w:rsid w:val="00E753D9"/>
    <w:rsid w:val="00E82924"/>
    <w:rsid w:val="00E845EF"/>
    <w:rsid w:val="00E8528A"/>
    <w:rsid w:val="00EA0525"/>
    <w:rsid w:val="00EA3CB6"/>
    <w:rsid w:val="00EA3D81"/>
    <w:rsid w:val="00EA51DA"/>
    <w:rsid w:val="00EA7B09"/>
    <w:rsid w:val="00EA7C45"/>
    <w:rsid w:val="00EB102C"/>
    <w:rsid w:val="00EB12FA"/>
    <w:rsid w:val="00EB1303"/>
    <w:rsid w:val="00EB2D4E"/>
    <w:rsid w:val="00EB53C9"/>
    <w:rsid w:val="00EC618D"/>
    <w:rsid w:val="00EC70AD"/>
    <w:rsid w:val="00EC7D05"/>
    <w:rsid w:val="00ED4E73"/>
    <w:rsid w:val="00ED7067"/>
    <w:rsid w:val="00EE29BE"/>
    <w:rsid w:val="00EE2FE7"/>
    <w:rsid w:val="00EE55A7"/>
    <w:rsid w:val="00EE5876"/>
    <w:rsid w:val="00EE60BB"/>
    <w:rsid w:val="00EF26CD"/>
    <w:rsid w:val="00EF4EAC"/>
    <w:rsid w:val="00F00C77"/>
    <w:rsid w:val="00F01A9D"/>
    <w:rsid w:val="00F0379D"/>
    <w:rsid w:val="00F0513C"/>
    <w:rsid w:val="00F07CB3"/>
    <w:rsid w:val="00F10C7C"/>
    <w:rsid w:val="00F12ADD"/>
    <w:rsid w:val="00F12F1A"/>
    <w:rsid w:val="00F17502"/>
    <w:rsid w:val="00F23525"/>
    <w:rsid w:val="00F252CD"/>
    <w:rsid w:val="00F338C7"/>
    <w:rsid w:val="00F35FE2"/>
    <w:rsid w:val="00F41455"/>
    <w:rsid w:val="00F42B6F"/>
    <w:rsid w:val="00F4482E"/>
    <w:rsid w:val="00F45EEE"/>
    <w:rsid w:val="00F51D50"/>
    <w:rsid w:val="00F52045"/>
    <w:rsid w:val="00F53225"/>
    <w:rsid w:val="00F53A50"/>
    <w:rsid w:val="00F53FF0"/>
    <w:rsid w:val="00F548A1"/>
    <w:rsid w:val="00F56EAC"/>
    <w:rsid w:val="00F57F74"/>
    <w:rsid w:val="00F65C5E"/>
    <w:rsid w:val="00F70083"/>
    <w:rsid w:val="00F72290"/>
    <w:rsid w:val="00F724DB"/>
    <w:rsid w:val="00F72529"/>
    <w:rsid w:val="00F72E8C"/>
    <w:rsid w:val="00F73071"/>
    <w:rsid w:val="00F73E0B"/>
    <w:rsid w:val="00F752A9"/>
    <w:rsid w:val="00F7537F"/>
    <w:rsid w:val="00F75C2D"/>
    <w:rsid w:val="00F76AC5"/>
    <w:rsid w:val="00F8356E"/>
    <w:rsid w:val="00F847E6"/>
    <w:rsid w:val="00F86F95"/>
    <w:rsid w:val="00F91375"/>
    <w:rsid w:val="00F93FAE"/>
    <w:rsid w:val="00F94E8F"/>
    <w:rsid w:val="00FA0192"/>
    <w:rsid w:val="00FA0A12"/>
    <w:rsid w:val="00FA26B5"/>
    <w:rsid w:val="00FA77F3"/>
    <w:rsid w:val="00FB1941"/>
    <w:rsid w:val="00FB5217"/>
    <w:rsid w:val="00FB66FF"/>
    <w:rsid w:val="00FC1E51"/>
    <w:rsid w:val="00FC688E"/>
    <w:rsid w:val="00FD07D2"/>
    <w:rsid w:val="00FD0B90"/>
    <w:rsid w:val="00FD4816"/>
    <w:rsid w:val="00FD63FE"/>
    <w:rsid w:val="00FD7CB7"/>
    <w:rsid w:val="00FE34EB"/>
    <w:rsid w:val="00FE4AE8"/>
    <w:rsid w:val="00FF1D11"/>
    <w:rsid w:val="00FF3DCF"/>
    <w:rsid w:val="00FF4434"/>
    <w:rsid w:val="00FF4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E0FC82"/>
  <w15:docId w15:val="{4C59544B-C2BB-4552-959F-0EFF8105C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0C9D"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4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4358"/>
  </w:style>
  <w:style w:type="paragraph" w:styleId="Piedepgina">
    <w:name w:val="footer"/>
    <w:basedOn w:val="Normal"/>
    <w:link w:val="PiedepginaCar"/>
    <w:uiPriority w:val="99"/>
    <w:unhideWhenUsed/>
    <w:rsid w:val="00424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4358"/>
  </w:style>
  <w:style w:type="paragraph" w:styleId="Textodeglobo">
    <w:name w:val="Balloon Text"/>
    <w:basedOn w:val="Normal"/>
    <w:link w:val="TextodegloboCar"/>
    <w:uiPriority w:val="99"/>
    <w:semiHidden/>
    <w:unhideWhenUsed/>
    <w:rsid w:val="00F724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24DB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84268B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225816"/>
  </w:style>
  <w:style w:type="table" w:styleId="Tablaconcuadrcula">
    <w:name w:val="Table Grid"/>
    <w:basedOn w:val="Tablanormal"/>
    <w:uiPriority w:val="39"/>
    <w:rsid w:val="00D35E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7537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471F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0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3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88869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726307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83973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47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177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88518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38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78294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27968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78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4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32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548709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360779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20123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94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38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5936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5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823102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626548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55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5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ribe\Documents\Plantillas%20personalizadas%20de%20Office\PLANTILLA%20WORD%20JC%202014V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1D043A-824E-4055-945B-C5FC54670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WORD JC 2014V2</Template>
  <TotalTime>433</TotalTime>
  <Pages>2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Ribé</dc:creator>
  <cp:lastModifiedBy>Ethan Martos</cp:lastModifiedBy>
  <cp:revision>162</cp:revision>
  <cp:lastPrinted>2024-02-05T11:16:00Z</cp:lastPrinted>
  <dcterms:created xsi:type="dcterms:W3CDTF">2024-11-07T13:49:00Z</dcterms:created>
  <dcterms:modified xsi:type="dcterms:W3CDTF">2025-01-17T13:54:00Z</dcterms:modified>
</cp:coreProperties>
</file>